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C66D7D" w14:textId="77777777" w:rsidR="00B133C8" w:rsidRDefault="00B133C8" w:rsidP="00B133C8">
      <w:pPr>
        <w:pStyle w:val="Heading1"/>
        <w:spacing w:before="480" w:after="240"/>
      </w:pPr>
      <w:r>
        <w:t>Author Metadata</w:t>
      </w:r>
    </w:p>
    <w:p w14:paraId="44633EE2" w14:textId="77777777" w:rsidR="00456643" w:rsidRPr="00456643" w:rsidRDefault="00456643" w:rsidP="00456643">
      <w:pPr>
        <w:rPr>
          <w:i/>
          <w:iCs/>
        </w:rPr>
      </w:pPr>
      <w:r>
        <w:rPr>
          <w:i/>
          <w:iCs/>
        </w:rPr>
        <w:t>Note: This page is going to be deleted in the PDF galley proof.</w:t>
      </w:r>
      <w:r w:rsidR="00BF26CB">
        <w:rPr>
          <w:i/>
          <w:iCs/>
        </w:rPr>
        <w:t xml:space="preserve"> The information provided here will be included in the article once it is published online.</w:t>
      </w:r>
    </w:p>
    <w:p w14:paraId="2E704237" w14:textId="77777777" w:rsidR="00456643" w:rsidRPr="00456643" w:rsidRDefault="00456643" w:rsidP="00456643"/>
    <w:p w14:paraId="23A8F0DA" w14:textId="77777777" w:rsidR="00B133C8" w:rsidRPr="00B133C8" w:rsidRDefault="00B133C8" w:rsidP="00B133C8">
      <w:pPr>
        <w:rPr>
          <w:b/>
          <w:bCs/>
        </w:rPr>
      </w:pPr>
      <w:r w:rsidRPr="00B133C8">
        <w:rPr>
          <w:b/>
          <w:bCs/>
        </w:rPr>
        <w:t>Author 1</w:t>
      </w:r>
    </w:p>
    <w:p w14:paraId="232CAFDE" w14:textId="7CD43AAB" w:rsidR="00B133C8" w:rsidRDefault="00B133C8" w:rsidP="00641534">
      <w:pPr>
        <w:tabs>
          <w:tab w:val="left" w:pos="2160"/>
        </w:tabs>
      </w:pPr>
      <w:r>
        <w:t>Given Name</w:t>
      </w:r>
      <w:r>
        <w:tab/>
        <w:t>:</w:t>
      </w:r>
      <w:r w:rsidR="00641534">
        <w:t xml:space="preserve"> </w:t>
      </w:r>
    </w:p>
    <w:p w14:paraId="046394DE" w14:textId="18CFF41A" w:rsidR="00B133C8" w:rsidRDefault="00B133C8" w:rsidP="00641534">
      <w:pPr>
        <w:tabs>
          <w:tab w:val="left" w:pos="2160"/>
        </w:tabs>
      </w:pPr>
      <w:r>
        <w:t>Family Name</w:t>
      </w:r>
      <w:r>
        <w:tab/>
        <w:t>:</w:t>
      </w:r>
      <w:r w:rsidR="00641534">
        <w:t xml:space="preserve"> </w:t>
      </w:r>
    </w:p>
    <w:p w14:paraId="7B52CB7B" w14:textId="7A2C83FA" w:rsidR="00B133C8" w:rsidRDefault="00B133C8" w:rsidP="00641534">
      <w:pPr>
        <w:tabs>
          <w:tab w:val="left" w:pos="2160"/>
        </w:tabs>
      </w:pPr>
      <w:r>
        <w:t>Email Address</w:t>
      </w:r>
      <w:r>
        <w:tab/>
        <w:t>:</w:t>
      </w:r>
      <w:r w:rsidR="00641534">
        <w:t xml:space="preserve"> </w:t>
      </w:r>
    </w:p>
    <w:p w14:paraId="32552EC9" w14:textId="52886B39" w:rsidR="00B133C8" w:rsidRDefault="00B133C8" w:rsidP="00641534">
      <w:pPr>
        <w:tabs>
          <w:tab w:val="left" w:pos="2160"/>
        </w:tabs>
      </w:pPr>
      <w:r>
        <w:t xml:space="preserve">ORCID </w:t>
      </w:r>
      <w:proofErr w:type="spellStart"/>
      <w:r>
        <w:t>iD</w:t>
      </w:r>
      <w:proofErr w:type="spellEnd"/>
      <w:r>
        <w:t>*</w:t>
      </w:r>
      <w:r>
        <w:tab/>
        <w:t>:</w:t>
      </w:r>
      <w:r w:rsidR="00641534">
        <w:t xml:space="preserve"> https://orcid.org/0000-0000-0000-0000</w:t>
      </w:r>
    </w:p>
    <w:p w14:paraId="76BCD429" w14:textId="64DBECE9" w:rsidR="00641534" w:rsidRDefault="00641534" w:rsidP="00641534">
      <w:pPr>
        <w:tabs>
          <w:tab w:val="left" w:pos="2160"/>
        </w:tabs>
      </w:pPr>
      <w:r>
        <w:t>Primary Affiliation</w:t>
      </w:r>
      <w:r>
        <w:tab/>
        <w:t xml:space="preserve">: </w:t>
      </w:r>
      <w:r w:rsidR="004B3FED">
        <w:t>Department/Unit, Institution</w:t>
      </w:r>
    </w:p>
    <w:p w14:paraId="08F0ADAA" w14:textId="77777777" w:rsidR="00B133C8" w:rsidRDefault="00B133C8" w:rsidP="00B133C8"/>
    <w:p w14:paraId="144301AA" w14:textId="77777777" w:rsidR="00B133C8" w:rsidRPr="00B133C8" w:rsidRDefault="00B133C8" w:rsidP="00B133C8">
      <w:pPr>
        <w:rPr>
          <w:b/>
          <w:bCs/>
        </w:rPr>
      </w:pPr>
      <w:r w:rsidRPr="00B133C8">
        <w:rPr>
          <w:b/>
          <w:bCs/>
        </w:rPr>
        <w:t xml:space="preserve">Author </w:t>
      </w:r>
      <w:r>
        <w:rPr>
          <w:b/>
          <w:bCs/>
        </w:rPr>
        <w:t>2</w:t>
      </w:r>
    </w:p>
    <w:p w14:paraId="39142A39" w14:textId="77777777" w:rsidR="00641534" w:rsidRDefault="00641534" w:rsidP="00641534">
      <w:pPr>
        <w:tabs>
          <w:tab w:val="left" w:pos="2160"/>
        </w:tabs>
      </w:pPr>
      <w:r>
        <w:t>Given Name</w:t>
      </w:r>
      <w:r>
        <w:tab/>
        <w:t xml:space="preserve">: </w:t>
      </w:r>
    </w:p>
    <w:p w14:paraId="55A4AC8A" w14:textId="77777777" w:rsidR="00641534" w:rsidRDefault="00641534" w:rsidP="00641534">
      <w:pPr>
        <w:tabs>
          <w:tab w:val="left" w:pos="2160"/>
        </w:tabs>
      </w:pPr>
      <w:r>
        <w:t>Family Name</w:t>
      </w:r>
      <w:r>
        <w:tab/>
        <w:t xml:space="preserve">: </w:t>
      </w:r>
    </w:p>
    <w:p w14:paraId="297C1030" w14:textId="77777777" w:rsidR="00641534" w:rsidRDefault="00641534" w:rsidP="00641534">
      <w:pPr>
        <w:tabs>
          <w:tab w:val="left" w:pos="2160"/>
        </w:tabs>
      </w:pPr>
      <w:r>
        <w:t>Email Address</w:t>
      </w:r>
      <w:r>
        <w:tab/>
        <w:t xml:space="preserve">: </w:t>
      </w:r>
    </w:p>
    <w:p w14:paraId="1785C40D" w14:textId="2395C32F" w:rsidR="00641534" w:rsidRDefault="00641534" w:rsidP="00641534">
      <w:pPr>
        <w:tabs>
          <w:tab w:val="left" w:pos="2160"/>
        </w:tabs>
      </w:pPr>
      <w:r>
        <w:t xml:space="preserve">ORCID </w:t>
      </w:r>
      <w:proofErr w:type="spellStart"/>
      <w:r>
        <w:t>iD</w:t>
      </w:r>
      <w:proofErr w:type="spellEnd"/>
      <w:r>
        <w:t>*</w:t>
      </w:r>
      <w:r>
        <w:tab/>
        <w:t>: https://orcid.org/0000-0000-0000-0000</w:t>
      </w:r>
    </w:p>
    <w:p w14:paraId="01BEEC8F" w14:textId="6ED8F8DF" w:rsidR="00641534" w:rsidRDefault="00641534" w:rsidP="00641534">
      <w:pPr>
        <w:tabs>
          <w:tab w:val="left" w:pos="2160"/>
        </w:tabs>
      </w:pPr>
      <w:r>
        <w:t>Primary Affiliation</w:t>
      </w:r>
      <w:r>
        <w:tab/>
        <w:t xml:space="preserve">: </w:t>
      </w:r>
      <w:r w:rsidR="004B3FED">
        <w:t>Department/Unit, Institution</w:t>
      </w:r>
    </w:p>
    <w:p w14:paraId="1066D943" w14:textId="77777777" w:rsidR="00B133C8" w:rsidRDefault="00B133C8" w:rsidP="00B133C8"/>
    <w:p w14:paraId="54A99AAF" w14:textId="77777777" w:rsidR="00B133C8" w:rsidRPr="00B133C8" w:rsidRDefault="00B133C8" w:rsidP="00B133C8">
      <w:pPr>
        <w:rPr>
          <w:b/>
          <w:bCs/>
        </w:rPr>
      </w:pPr>
      <w:r w:rsidRPr="00B133C8">
        <w:rPr>
          <w:b/>
          <w:bCs/>
        </w:rPr>
        <w:t xml:space="preserve">Author </w:t>
      </w:r>
      <w:r>
        <w:rPr>
          <w:b/>
          <w:bCs/>
        </w:rPr>
        <w:t>3</w:t>
      </w:r>
    </w:p>
    <w:p w14:paraId="14D1B15E" w14:textId="77777777" w:rsidR="00641534" w:rsidRDefault="00641534" w:rsidP="00641534">
      <w:pPr>
        <w:tabs>
          <w:tab w:val="left" w:pos="2160"/>
        </w:tabs>
      </w:pPr>
      <w:r>
        <w:t>Given Name</w:t>
      </w:r>
      <w:r>
        <w:tab/>
        <w:t xml:space="preserve">: </w:t>
      </w:r>
    </w:p>
    <w:p w14:paraId="4B8E10DB" w14:textId="77777777" w:rsidR="00641534" w:rsidRDefault="00641534" w:rsidP="00641534">
      <w:pPr>
        <w:tabs>
          <w:tab w:val="left" w:pos="2160"/>
        </w:tabs>
      </w:pPr>
      <w:r>
        <w:t>Family Name</w:t>
      </w:r>
      <w:r>
        <w:tab/>
        <w:t xml:space="preserve">: </w:t>
      </w:r>
    </w:p>
    <w:p w14:paraId="242973C2" w14:textId="77777777" w:rsidR="00641534" w:rsidRDefault="00641534" w:rsidP="00641534">
      <w:pPr>
        <w:tabs>
          <w:tab w:val="left" w:pos="2160"/>
        </w:tabs>
      </w:pPr>
      <w:r>
        <w:t>Email Address</w:t>
      </w:r>
      <w:r>
        <w:tab/>
        <w:t xml:space="preserve">: </w:t>
      </w:r>
    </w:p>
    <w:p w14:paraId="654A96EA" w14:textId="248AE54F" w:rsidR="00641534" w:rsidRDefault="00641534" w:rsidP="00641534">
      <w:pPr>
        <w:tabs>
          <w:tab w:val="left" w:pos="2160"/>
        </w:tabs>
      </w:pPr>
      <w:r>
        <w:t xml:space="preserve">ORCID </w:t>
      </w:r>
      <w:proofErr w:type="spellStart"/>
      <w:r>
        <w:t>iD</w:t>
      </w:r>
      <w:proofErr w:type="spellEnd"/>
      <w:r>
        <w:t>*</w:t>
      </w:r>
      <w:r>
        <w:tab/>
        <w:t>: https://orcid.org/0000-0000-0000-0000</w:t>
      </w:r>
    </w:p>
    <w:p w14:paraId="798C8D1C" w14:textId="462ED2BA" w:rsidR="00641534" w:rsidRDefault="00641534" w:rsidP="00641534">
      <w:pPr>
        <w:tabs>
          <w:tab w:val="left" w:pos="2160"/>
        </w:tabs>
      </w:pPr>
      <w:r>
        <w:t>Primary Affiliation</w:t>
      </w:r>
      <w:r>
        <w:tab/>
        <w:t xml:space="preserve">: </w:t>
      </w:r>
      <w:r w:rsidR="004B3FED">
        <w:t>Department/Unit, Institution</w:t>
      </w:r>
    </w:p>
    <w:p w14:paraId="5329CDAB" w14:textId="77777777" w:rsidR="00B133C8" w:rsidRDefault="00B133C8" w:rsidP="00B133C8"/>
    <w:p w14:paraId="05C3FEE1" w14:textId="77777777" w:rsidR="00B133C8" w:rsidRDefault="00B133C8" w:rsidP="00B133C8"/>
    <w:p w14:paraId="4B15A47A" w14:textId="77777777" w:rsidR="00B133C8" w:rsidRDefault="00B133C8" w:rsidP="00B133C8">
      <w:r>
        <w:t>*</w:t>
      </w:r>
      <w:r w:rsidRPr="00B133C8">
        <w:t xml:space="preserve">ORCID provides a persistent digital identifier (an ORCID </w:t>
      </w:r>
      <w:proofErr w:type="spellStart"/>
      <w:r w:rsidRPr="00B133C8">
        <w:t>iD</w:t>
      </w:r>
      <w:proofErr w:type="spellEnd"/>
      <w:r w:rsidRPr="00B133C8">
        <w:t xml:space="preserve">) that you own and control, and that distinguishes you from every other researcher. You can connect your </w:t>
      </w:r>
      <w:proofErr w:type="spellStart"/>
      <w:r w:rsidRPr="00B133C8">
        <w:t>iD</w:t>
      </w:r>
      <w:proofErr w:type="spellEnd"/>
      <w:r w:rsidRPr="00B133C8">
        <w:t xml:space="preserve"> with your professional information — affiliations, grants, publications, peer review, and more. You can use your </w:t>
      </w:r>
      <w:proofErr w:type="spellStart"/>
      <w:r w:rsidRPr="00B133C8">
        <w:t>iD</w:t>
      </w:r>
      <w:proofErr w:type="spellEnd"/>
      <w:r w:rsidRPr="00B133C8">
        <w:t xml:space="preserve"> to share your information with other systems, ensuring you get recognition for all your contributions, saving you time and hassle, and reducing the risk of errors.</w:t>
      </w:r>
      <w:r w:rsidR="00263715">
        <w:t xml:space="preserve"> Register at </w:t>
      </w:r>
      <w:hyperlink r:id="rId8" w:history="1">
        <w:r w:rsidR="00263715" w:rsidRPr="00474E82">
          <w:rPr>
            <w:rStyle w:val="Hyperlink"/>
          </w:rPr>
          <w:t>https://orcid.org/</w:t>
        </w:r>
      </w:hyperlink>
      <w:r w:rsidR="00263715">
        <w:t xml:space="preserve"> </w:t>
      </w:r>
    </w:p>
    <w:p w14:paraId="1853B2A4" w14:textId="77777777" w:rsidR="00B133C8" w:rsidRDefault="00B133C8">
      <w:pPr>
        <w:spacing w:after="200" w:line="276" w:lineRule="auto"/>
        <w:jc w:val="left"/>
        <w:rPr>
          <w:rFonts w:cs="Times New Roman"/>
          <w:b/>
          <w:sz w:val="20"/>
        </w:rPr>
      </w:pPr>
      <w:r>
        <w:rPr>
          <w:rFonts w:cs="Times New Roman"/>
          <w:b/>
          <w:sz w:val="20"/>
        </w:rPr>
        <w:br w:type="page"/>
      </w:r>
    </w:p>
    <w:p w14:paraId="5DF8FAA5" w14:textId="2B2D4118" w:rsidR="009933CB" w:rsidRPr="00B42EB5" w:rsidRDefault="00EC521A" w:rsidP="00135C91">
      <w:pPr>
        <w:jc w:val="right"/>
        <w:rPr>
          <w:rFonts w:cs="Times New Roman"/>
          <w:b/>
          <w:sz w:val="20"/>
        </w:rPr>
      </w:pPr>
      <w:r w:rsidRPr="00B42EB5">
        <w:rPr>
          <w:rFonts w:cs="Times New Roman"/>
          <w:b/>
          <w:sz w:val="20"/>
        </w:rPr>
        <w:lastRenderedPageBreak/>
        <w:t xml:space="preserve">KIMIKA Volume </w:t>
      </w:r>
      <w:r w:rsidR="00AB14C2">
        <w:rPr>
          <w:rFonts w:cs="Times New Roman"/>
          <w:b/>
          <w:sz w:val="20"/>
        </w:rPr>
        <w:t>3</w:t>
      </w:r>
      <w:r w:rsidR="004B3FED">
        <w:rPr>
          <w:rFonts w:cs="Times New Roman"/>
          <w:b/>
          <w:sz w:val="20"/>
        </w:rPr>
        <w:t>5</w:t>
      </w:r>
      <w:r w:rsidRPr="00B42EB5">
        <w:rPr>
          <w:rFonts w:cs="Times New Roman"/>
          <w:b/>
          <w:sz w:val="20"/>
        </w:rPr>
        <w:t xml:space="preserve">, Number </w:t>
      </w:r>
      <w:r w:rsidR="00956C2B">
        <w:rPr>
          <w:rFonts w:cs="Times New Roman"/>
          <w:b/>
          <w:sz w:val="20"/>
        </w:rPr>
        <w:t>1</w:t>
      </w:r>
      <w:r w:rsidRPr="00B42EB5">
        <w:rPr>
          <w:rFonts w:cs="Times New Roman"/>
          <w:b/>
          <w:sz w:val="20"/>
        </w:rPr>
        <w:t xml:space="preserve">, pp. </w:t>
      </w:r>
      <w:r w:rsidR="00135C91">
        <w:rPr>
          <w:rFonts w:cs="Times New Roman"/>
          <w:b/>
          <w:sz w:val="20"/>
        </w:rPr>
        <w:t>XX-XX</w:t>
      </w:r>
      <w:r w:rsidR="00BB2DD2" w:rsidRPr="00B42EB5">
        <w:rPr>
          <w:rFonts w:cs="Times New Roman"/>
          <w:b/>
          <w:sz w:val="20"/>
        </w:rPr>
        <w:t xml:space="preserve"> (</w:t>
      </w:r>
      <w:r w:rsidR="00135C91">
        <w:rPr>
          <w:rFonts w:cs="Times New Roman"/>
          <w:b/>
          <w:sz w:val="20"/>
        </w:rPr>
        <w:t>202</w:t>
      </w:r>
      <w:r w:rsidR="004B3FED">
        <w:rPr>
          <w:rFonts w:cs="Times New Roman"/>
          <w:b/>
          <w:sz w:val="20"/>
        </w:rPr>
        <w:t>7</w:t>
      </w:r>
      <w:r w:rsidR="00BB2DD2" w:rsidRPr="00B42EB5">
        <w:rPr>
          <w:rFonts w:cs="Times New Roman"/>
          <w:b/>
          <w:sz w:val="20"/>
        </w:rPr>
        <w:t>)</w:t>
      </w:r>
    </w:p>
    <w:p w14:paraId="33B46735" w14:textId="77777777" w:rsidR="00135C91" w:rsidRDefault="00EC521A" w:rsidP="00135C91">
      <w:pPr>
        <w:jc w:val="right"/>
        <w:rPr>
          <w:rFonts w:cs="Times New Roman"/>
          <w:sz w:val="20"/>
        </w:rPr>
      </w:pPr>
      <w:r w:rsidRPr="00B42EB5">
        <w:rPr>
          <w:rFonts w:cs="Times New Roman"/>
          <w:sz w:val="20"/>
        </w:rPr>
        <w:t>© 20</w:t>
      </w:r>
      <w:r w:rsidR="009205A9">
        <w:rPr>
          <w:rFonts w:cs="Times New Roman"/>
          <w:sz w:val="20"/>
        </w:rPr>
        <w:t>2</w:t>
      </w:r>
      <w:r w:rsidR="00135C91">
        <w:rPr>
          <w:rFonts w:cs="Times New Roman"/>
          <w:sz w:val="20"/>
        </w:rPr>
        <w:t>1</w:t>
      </w:r>
      <w:r w:rsidRPr="00B42EB5">
        <w:rPr>
          <w:rFonts w:cs="Times New Roman"/>
          <w:sz w:val="20"/>
        </w:rPr>
        <w:t xml:space="preserve"> </w:t>
      </w:r>
      <w:proofErr w:type="spellStart"/>
      <w:r w:rsidRPr="00B42EB5">
        <w:rPr>
          <w:rFonts w:cs="Times New Roman"/>
          <w:sz w:val="20"/>
        </w:rPr>
        <w:t>Kapisanang</w:t>
      </w:r>
      <w:proofErr w:type="spellEnd"/>
      <w:r w:rsidRPr="00B42EB5">
        <w:rPr>
          <w:rFonts w:cs="Times New Roman"/>
          <w:sz w:val="20"/>
        </w:rPr>
        <w:t xml:space="preserve"> Kimika ng Pilipinas</w:t>
      </w:r>
      <w:r w:rsidR="00135C91">
        <w:rPr>
          <w:rFonts w:cs="Times New Roman"/>
          <w:sz w:val="20"/>
        </w:rPr>
        <w:t xml:space="preserve">. </w:t>
      </w:r>
    </w:p>
    <w:p w14:paraId="2AE818DF" w14:textId="77777777" w:rsidR="00EC521A" w:rsidRDefault="00EC521A" w:rsidP="00135C91">
      <w:pPr>
        <w:jc w:val="right"/>
        <w:rPr>
          <w:rFonts w:cs="Times New Roman"/>
          <w:sz w:val="20"/>
        </w:rPr>
      </w:pPr>
      <w:r w:rsidRPr="00B42EB5">
        <w:rPr>
          <w:rFonts w:cs="Times New Roman"/>
          <w:sz w:val="20"/>
        </w:rPr>
        <w:t>All rights reserved.</w:t>
      </w:r>
      <w:r w:rsidR="00135C91">
        <w:rPr>
          <w:rFonts w:cs="Times New Roman"/>
          <w:sz w:val="20"/>
        </w:rPr>
        <w:t xml:space="preserve"> </w:t>
      </w:r>
      <w:r w:rsidR="00B53456">
        <w:rPr>
          <w:rFonts w:cs="Times New Roman"/>
          <w:sz w:val="20"/>
        </w:rPr>
        <w:t>ISSN 2508-0911</w:t>
      </w:r>
    </w:p>
    <w:p w14:paraId="250EFAD4" w14:textId="3F23B898" w:rsidR="00135C91" w:rsidRPr="00B42EB5" w:rsidRDefault="00135C91" w:rsidP="00135C91">
      <w:pPr>
        <w:jc w:val="right"/>
        <w:rPr>
          <w:rFonts w:cs="Times New Roman"/>
          <w:sz w:val="20"/>
        </w:rPr>
      </w:pPr>
      <w:r>
        <w:rPr>
          <w:rFonts w:cs="Times New Roman"/>
          <w:sz w:val="20"/>
        </w:rPr>
        <w:t>https://doi.org</w:t>
      </w:r>
      <w:r w:rsidRPr="00135C91">
        <w:rPr>
          <w:rFonts w:cs="Times New Roman"/>
          <w:sz w:val="20"/>
        </w:rPr>
        <w:t>/10.26534/kimika.v3</w:t>
      </w:r>
      <w:r w:rsidR="00641534">
        <w:rPr>
          <w:rFonts w:cs="Times New Roman"/>
          <w:sz w:val="20"/>
        </w:rPr>
        <w:t>3</w:t>
      </w:r>
      <w:r w:rsidRPr="00135C91">
        <w:rPr>
          <w:rFonts w:cs="Times New Roman"/>
          <w:sz w:val="20"/>
        </w:rPr>
        <w:t>i</w:t>
      </w:r>
      <w:r>
        <w:rPr>
          <w:rFonts w:cs="Times New Roman"/>
          <w:sz w:val="20"/>
        </w:rPr>
        <w:t>1</w:t>
      </w:r>
      <w:r w:rsidRPr="00135C91">
        <w:rPr>
          <w:rFonts w:cs="Times New Roman"/>
          <w:sz w:val="20"/>
        </w:rPr>
        <w:t>.</w:t>
      </w:r>
      <w:r>
        <w:rPr>
          <w:rFonts w:cs="Times New Roman"/>
          <w:sz w:val="20"/>
        </w:rPr>
        <w:t>XX-XX</w:t>
      </w:r>
    </w:p>
    <w:p w14:paraId="4AB96C5C" w14:textId="77777777" w:rsidR="00EC521A" w:rsidRPr="00B42EB5" w:rsidRDefault="00AB14C2" w:rsidP="00121FAE">
      <w:pPr>
        <w:pStyle w:val="Title"/>
        <w:spacing w:beforeLines="500" w:before="1200" w:afterLines="200" w:after="480"/>
        <w:jc w:val="left"/>
      </w:pPr>
      <w:r>
        <w:rPr>
          <w:bCs/>
        </w:rPr>
        <w:t>Title</w:t>
      </w:r>
      <w:r w:rsidR="00B83DFF">
        <w:rPr>
          <w:bCs/>
        </w:rPr>
        <w:t xml:space="preserve"> of Article</w:t>
      </w:r>
    </w:p>
    <w:p w14:paraId="467EDAFD" w14:textId="77777777" w:rsidR="00EC521A" w:rsidRPr="00121FAE" w:rsidRDefault="00AB14C2" w:rsidP="00121FAE">
      <w:pPr>
        <w:pStyle w:val="Authors"/>
      </w:pPr>
      <w:r w:rsidRPr="00121FAE">
        <w:t>Name M. Surname</w:t>
      </w:r>
      <w:r w:rsidRPr="00121FAE">
        <w:rPr>
          <w:vertAlign w:val="superscript"/>
        </w:rPr>
        <w:t>1</w:t>
      </w:r>
      <w:r w:rsidRPr="00121FAE">
        <w:t>, Author 2</w:t>
      </w:r>
      <w:r w:rsidRPr="00121FAE">
        <w:rPr>
          <w:vertAlign w:val="superscript"/>
        </w:rPr>
        <w:t>2</w:t>
      </w:r>
      <w:r w:rsidRPr="00121FAE">
        <w:t>, Author 3</w:t>
      </w:r>
      <w:r w:rsidRPr="00121FAE">
        <w:rPr>
          <w:vertAlign w:val="superscript"/>
        </w:rPr>
        <w:t>1*</w:t>
      </w:r>
    </w:p>
    <w:p w14:paraId="0BA40663" w14:textId="77777777" w:rsidR="00E57114" w:rsidRPr="00B42EB5" w:rsidRDefault="00E57114" w:rsidP="00405D53">
      <w:pPr>
        <w:pStyle w:val="AuthorAffiliation"/>
        <w:tabs>
          <w:tab w:val="left" w:pos="90"/>
        </w:tabs>
        <w:ind w:left="90" w:hanging="90"/>
      </w:pPr>
      <w:r w:rsidRPr="00B42EB5">
        <w:rPr>
          <w:vertAlign w:val="superscript"/>
        </w:rPr>
        <w:t>1</w:t>
      </w:r>
      <w:r w:rsidRPr="00B42EB5">
        <w:tab/>
      </w:r>
      <w:r w:rsidR="00AB14C2" w:rsidRPr="00AB14C2">
        <w:t>Department, Institution, 123 Street, Subdivision, Barangay, Municipality, Province, Country Postal</w:t>
      </w:r>
      <w:r w:rsidR="00AB14C2">
        <w:t xml:space="preserve"> </w:t>
      </w:r>
      <w:r w:rsidR="00AB14C2" w:rsidRPr="00AB14C2">
        <w:t>Code</w:t>
      </w:r>
    </w:p>
    <w:p w14:paraId="2E95BBB6" w14:textId="77777777" w:rsidR="00E57114" w:rsidRPr="00B42EB5" w:rsidRDefault="00E57114" w:rsidP="00405D53">
      <w:pPr>
        <w:pStyle w:val="AuthorAffiliation"/>
        <w:tabs>
          <w:tab w:val="left" w:pos="90"/>
        </w:tabs>
        <w:ind w:left="90" w:hanging="90"/>
      </w:pPr>
      <w:r w:rsidRPr="00B42EB5">
        <w:rPr>
          <w:vertAlign w:val="superscript"/>
        </w:rPr>
        <w:t>2</w:t>
      </w:r>
      <w:r w:rsidRPr="00B42EB5">
        <w:tab/>
      </w:r>
      <w:r w:rsidR="00AB14C2" w:rsidRPr="00AB14C2">
        <w:t>Department, Institution, 123 Street, Subdivision, Barangay, Municipality, Province, Country Postal</w:t>
      </w:r>
      <w:r w:rsidR="00AB14C2">
        <w:t xml:space="preserve"> </w:t>
      </w:r>
      <w:r w:rsidR="00AB14C2" w:rsidRPr="00AB14C2">
        <w:t>Code</w:t>
      </w:r>
    </w:p>
    <w:p w14:paraId="414F145A" w14:textId="77777777" w:rsidR="00957C04" w:rsidRPr="00B42EB5" w:rsidRDefault="00E57114" w:rsidP="00405D53">
      <w:pPr>
        <w:pStyle w:val="AuthorAffiliation"/>
        <w:tabs>
          <w:tab w:val="left" w:pos="90"/>
        </w:tabs>
        <w:ind w:left="90" w:hanging="90"/>
        <w:rPr>
          <w:i w:val="0"/>
        </w:rPr>
      </w:pPr>
      <w:r w:rsidRPr="00B42EB5">
        <w:rPr>
          <w:vertAlign w:val="superscript"/>
        </w:rPr>
        <w:t>3</w:t>
      </w:r>
      <w:r w:rsidRPr="00B42EB5">
        <w:tab/>
      </w:r>
      <w:r w:rsidR="00AB14C2" w:rsidRPr="00AB14C2">
        <w:t>Department, Institution, 123 Street, Subdivision, Barangay, Municipality, Province, Country Postal</w:t>
      </w:r>
      <w:r w:rsidR="00AB14C2">
        <w:t xml:space="preserve"> </w:t>
      </w:r>
      <w:r w:rsidR="00AB14C2" w:rsidRPr="00AB14C2">
        <w:t>Code</w:t>
      </w:r>
    </w:p>
    <w:p w14:paraId="11CC955E" w14:textId="77777777" w:rsidR="002963E3" w:rsidRDefault="002963E3"/>
    <w:p w14:paraId="708AF45D" w14:textId="77777777" w:rsidR="00121FAE" w:rsidRPr="00B42EB5" w:rsidRDefault="00574BAB">
      <w:r>
        <w:t>*</w:t>
      </w:r>
      <w:r w:rsidRPr="00574BAB">
        <w:t xml:space="preserve">Author to whom correspondence should be addressed; email: </w:t>
      </w:r>
      <w:r>
        <w:t>email@example.com</w:t>
      </w:r>
    </w:p>
    <w:p w14:paraId="1DCD7CFD" w14:textId="77777777" w:rsidR="002963E3" w:rsidRDefault="00A96B7E" w:rsidP="00A96B7E">
      <w:pPr>
        <w:pStyle w:val="Heading1"/>
        <w:spacing w:before="480" w:after="240"/>
      </w:pPr>
      <w:r>
        <w:t>Abstract</w:t>
      </w:r>
    </w:p>
    <w:p w14:paraId="6F40AA48" w14:textId="77777777" w:rsidR="00A96B7E" w:rsidRDefault="00A96B7E">
      <w:r w:rsidRPr="003F4D64">
        <w:t>An abstract of not more than 200 words is required. It should state the objective of the study with an emphasis on new information and significant results.</w:t>
      </w:r>
    </w:p>
    <w:p w14:paraId="1ED18B16" w14:textId="77777777" w:rsidR="00A96B7E" w:rsidRPr="00B42EB5" w:rsidRDefault="00A96B7E"/>
    <w:p w14:paraId="67D19971" w14:textId="2F02B8D4" w:rsidR="00055FE2" w:rsidRPr="00B42EB5" w:rsidRDefault="00EC521A" w:rsidP="00121FAE">
      <w:pPr>
        <w:spacing w:afterLines="300" w:after="720"/>
        <w:rPr>
          <w:i/>
        </w:rPr>
      </w:pPr>
      <w:r w:rsidRPr="00B42EB5">
        <w:rPr>
          <w:b/>
          <w:i/>
        </w:rPr>
        <w:t>Keywords</w:t>
      </w:r>
      <w:r w:rsidR="00055FE2" w:rsidRPr="00B42EB5">
        <w:rPr>
          <w:b/>
          <w:i/>
        </w:rPr>
        <w:t>:</w:t>
      </w:r>
      <w:r w:rsidR="00055FE2" w:rsidRPr="00B42EB5">
        <w:t xml:space="preserve"> </w:t>
      </w:r>
      <w:r w:rsidR="004B3FED" w:rsidRPr="00A96B7E">
        <w:rPr>
          <w:i/>
        </w:rPr>
        <w:t>keyword1; keyword2; keyword3</w:t>
      </w:r>
    </w:p>
    <w:p w14:paraId="6EF864B5" w14:textId="77777777" w:rsidR="002963E3" w:rsidRPr="00B42EB5" w:rsidRDefault="00094485" w:rsidP="00957C04">
      <w:pPr>
        <w:pStyle w:val="Heading1"/>
        <w:spacing w:before="480" w:after="240"/>
      </w:pPr>
      <w:r w:rsidRPr="00B42EB5">
        <w:rPr>
          <w:lang w:val="en-GB"/>
        </w:rPr>
        <w:t>Introduction</w:t>
      </w:r>
    </w:p>
    <w:p w14:paraId="4A3C59BB" w14:textId="77777777" w:rsidR="009767AE" w:rsidRDefault="002922B9" w:rsidP="002922B9">
      <w:pPr>
        <w:pStyle w:val="Body"/>
      </w:pPr>
      <w:r>
        <w:t>The introduction should contain enough background and rationale for the study citing appropriate references. The statement of the problems as well as the objectives of the study should be stated in the introduction part. The entire paper should be limited to 3-4 pages.</w:t>
      </w:r>
    </w:p>
    <w:p w14:paraId="084B3D05" w14:textId="77777777" w:rsidR="006937F2" w:rsidRPr="00B42EB5" w:rsidRDefault="006937F2" w:rsidP="002922B9">
      <w:pPr>
        <w:pStyle w:val="Body"/>
      </w:pPr>
      <w:r w:rsidRPr="006937F2">
        <w:t>Cite references in the text by the first author's last name followed by the year of publication enclosed in parentheses, i.e. …is modified to account for the effect of temperature (Atkins, 2006). For two authors use "and": (Atkins and de Paula, 2006). For more than two authors use "et al.": (Atkins et al., 2006). Separate references with a semicolon when citing multiple references together, i.e. …have been immobilized through its functional groups (Kumar et al., 2012; Sahoo et al., 2012). Include the first word of the title (excluding articles and prepositions) after the author if more than one work of the author is cited or if two or more first authors share the same last name: (Lu, Tuning, 2008).</w:t>
      </w:r>
    </w:p>
    <w:p w14:paraId="49709360" w14:textId="77777777" w:rsidR="009933CB" w:rsidRPr="00B42EB5" w:rsidRDefault="00A56FCE" w:rsidP="00305DD9">
      <w:pPr>
        <w:pStyle w:val="Heading1"/>
        <w:spacing w:before="480" w:afterLines="125" w:after="300" w:line="242" w:lineRule="auto"/>
      </w:pPr>
      <w:r w:rsidRPr="00B42EB5">
        <w:rPr>
          <w:lang w:val="en-GB"/>
        </w:rPr>
        <w:t>Methods</w:t>
      </w:r>
    </w:p>
    <w:p w14:paraId="7ED2AA4E" w14:textId="77777777" w:rsidR="002922B9" w:rsidRDefault="002922B9" w:rsidP="002922B9">
      <w:pPr>
        <w:pStyle w:val="Body"/>
      </w:pPr>
      <w:r w:rsidRPr="00D04157">
        <w:rPr>
          <w:b/>
          <w:i/>
        </w:rPr>
        <w:t>Materials and Equipment.</w:t>
      </w:r>
      <w:r>
        <w:t xml:space="preserve"> Describe the details of the materials and equipment used in the study</w:t>
      </w:r>
      <w:r w:rsidR="002A540F">
        <w:t>.</w:t>
      </w:r>
    </w:p>
    <w:p w14:paraId="72DC69C5" w14:textId="77777777" w:rsidR="002922B9" w:rsidRDefault="002922B9" w:rsidP="002922B9">
      <w:pPr>
        <w:pStyle w:val="Body"/>
      </w:pPr>
      <w:r w:rsidRPr="006937F2">
        <w:rPr>
          <w:b/>
          <w:i/>
        </w:rPr>
        <w:t>Method 1.</w:t>
      </w:r>
      <w:r>
        <w:t xml:space="preserve"> Describe the methods used in the study providing enough details to ensure repeatability of the experiment.</w:t>
      </w:r>
    </w:p>
    <w:p w14:paraId="0CD29917" w14:textId="77777777" w:rsidR="00C679E3" w:rsidRPr="00B42EB5" w:rsidRDefault="003904C9" w:rsidP="002922B9">
      <w:pPr>
        <w:pStyle w:val="Body"/>
        <w:rPr>
          <w:lang w:val="en-PH"/>
        </w:rPr>
      </w:pPr>
      <w:r w:rsidRPr="003904C9">
        <w:rPr>
          <w:bCs/>
          <w:i/>
        </w:rPr>
        <w:t>Sub-M</w:t>
      </w:r>
      <w:r w:rsidR="002922B9" w:rsidRPr="003904C9">
        <w:rPr>
          <w:bCs/>
          <w:i/>
        </w:rPr>
        <w:t>ethod</w:t>
      </w:r>
      <w:r w:rsidR="006937F2" w:rsidRPr="003904C9">
        <w:rPr>
          <w:bCs/>
          <w:i/>
        </w:rPr>
        <w:t xml:space="preserve"> </w:t>
      </w:r>
      <w:r w:rsidRPr="003904C9">
        <w:rPr>
          <w:bCs/>
          <w:i/>
        </w:rPr>
        <w:t>1</w:t>
      </w:r>
      <w:r w:rsidR="002922B9" w:rsidRPr="006937F2">
        <w:rPr>
          <w:b/>
          <w:i/>
        </w:rPr>
        <w:t>.</w:t>
      </w:r>
      <w:r w:rsidR="002922B9">
        <w:t xml:space="preserve"> Describe the methods used in the study</w:t>
      </w:r>
      <w:r w:rsidR="005553AC" w:rsidRPr="005553AC">
        <w:t>.</w:t>
      </w:r>
    </w:p>
    <w:p w14:paraId="0647B7D7" w14:textId="77777777" w:rsidR="00C679E3" w:rsidRPr="00B42EB5" w:rsidRDefault="00C679E3" w:rsidP="00C679E3">
      <w:pPr>
        <w:pStyle w:val="Heading1"/>
        <w:spacing w:before="480" w:after="240"/>
      </w:pPr>
      <w:r w:rsidRPr="00B42EB5">
        <w:lastRenderedPageBreak/>
        <w:t>Results and Discussion</w:t>
      </w:r>
    </w:p>
    <w:p w14:paraId="0864543A" w14:textId="77777777" w:rsidR="006937F2" w:rsidRDefault="006937F2" w:rsidP="006937F2">
      <w:pPr>
        <w:pStyle w:val="Body"/>
        <w:spacing w:line="245" w:lineRule="auto"/>
      </w:pPr>
      <w:r>
        <w:t>Present the results and discuss the data. Use appropriate sub sections when necessary.</w:t>
      </w:r>
    </w:p>
    <w:p w14:paraId="0BFFF37D" w14:textId="77777777" w:rsidR="006937F2" w:rsidRDefault="006937F2" w:rsidP="006937F2">
      <w:pPr>
        <w:pStyle w:val="Body"/>
        <w:spacing w:line="245" w:lineRule="auto"/>
      </w:pPr>
      <w:r>
        <w:t xml:space="preserve">Tables should be embedded at an appropriate point within the text. They should be numbered consecutively with Arabic numbers in the order in which they are referred to. Footnotes should be typed below the table. </w:t>
      </w:r>
    </w:p>
    <w:p w14:paraId="752CC1A6" w14:textId="77777777" w:rsidR="009205A9" w:rsidRPr="009205A9" w:rsidRDefault="009205A9" w:rsidP="006937F2">
      <w:pPr>
        <w:pStyle w:val="Body"/>
        <w:spacing w:line="245" w:lineRule="auto"/>
        <w:rPr>
          <w:b/>
          <w:bCs/>
        </w:rPr>
      </w:pPr>
      <w:r w:rsidRPr="009205A9">
        <w:rPr>
          <w:b/>
          <w:bCs/>
        </w:rPr>
        <w:t xml:space="preserve">Table 1. Table Caption </w:t>
      </w:r>
      <w:r>
        <w:rPr>
          <w:b/>
          <w:bCs/>
        </w:rPr>
        <w:t>Is Written</w:t>
      </w:r>
      <w:r w:rsidRPr="009205A9">
        <w:rPr>
          <w:b/>
          <w:bCs/>
        </w:rPr>
        <w:t xml:space="preserve"> above the Table</w:t>
      </w:r>
      <w:r w:rsidR="0060053A">
        <w:rPr>
          <w:b/>
          <w:bCs/>
        </w:rPr>
        <w:t xml:space="preserve"> in Title Case</w:t>
      </w:r>
      <w:r>
        <w:rPr>
          <w:b/>
          <w:bCs/>
        </w:rPr>
        <w:t>.</w:t>
      </w:r>
      <w:r w:rsidR="008223C9">
        <w:rPr>
          <w:b/>
          <w:bCs/>
        </w:rPr>
        <w:t xml:space="preserve"> Tables should span at least 5 inches.</w:t>
      </w:r>
    </w:p>
    <w:tbl>
      <w:tblPr>
        <w:tblStyle w:val="TableGrid"/>
        <w:tblW w:w="0" w:type="auto"/>
        <w:tblLook w:val="04A0" w:firstRow="1" w:lastRow="0" w:firstColumn="1" w:lastColumn="0" w:noHBand="0" w:noVBand="1"/>
      </w:tblPr>
      <w:tblGrid>
        <w:gridCol w:w="3006"/>
        <w:gridCol w:w="3006"/>
        <w:gridCol w:w="3007"/>
      </w:tblGrid>
      <w:tr w:rsidR="009205A9" w14:paraId="3BCDA0D8" w14:textId="77777777" w:rsidTr="009205A9">
        <w:tc>
          <w:tcPr>
            <w:tcW w:w="3006" w:type="dxa"/>
          </w:tcPr>
          <w:p w14:paraId="510DE2D5" w14:textId="77777777" w:rsidR="009205A9" w:rsidRPr="003F2317" w:rsidRDefault="003F2317" w:rsidP="003F2317">
            <w:pPr>
              <w:pStyle w:val="Body"/>
              <w:spacing w:afterLines="0" w:after="0" w:line="245" w:lineRule="auto"/>
              <w:jc w:val="left"/>
              <w:rPr>
                <w:b/>
                <w:bCs/>
              </w:rPr>
            </w:pPr>
            <w:r w:rsidRPr="003F2317">
              <w:rPr>
                <w:b/>
                <w:bCs/>
              </w:rPr>
              <w:t>Column 1</w:t>
            </w:r>
          </w:p>
        </w:tc>
        <w:tc>
          <w:tcPr>
            <w:tcW w:w="3006" w:type="dxa"/>
          </w:tcPr>
          <w:p w14:paraId="1CC3E404" w14:textId="77777777" w:rsidR="009205A9" w:rsidRPr="003F2317" w:rsidRDefault="003F2317" w:rsidP="003F2317">
            <w:pPr>
              <w:pStyle w:val="Body"/>
              <w:spacing w:afterLines="0" w:after="0" w:line="245" w:lineRule="auto"/>
              <w:jc w:val="left"/>
              <w:rPr>
                <w:b/>
                <w:bCs/>
              </w:rPr>
            </w:pPr>
            <w:r w:rsidRPr="003F2317">
              <w:rPr>
                <w:b/>
                <w:bCs/>
              </w:rPr>
              <w:t>Column 2</w:t>
            </w:r>
            <w:r w:rsidRPr="003F2317">
              <w:rPr>
                <w:b/>
                <w:bCs/>
                <w:vertAlign w:val="superscript"/>
              </w:rPr>
              <w:t>1</w:t>
            </w:r>
          </w:p>
        </w:tc>
        <w:tc>
          <w:tcPr>
            <w:tcW w:w="3007" w:type="dxa"/>
          </w:tcPr>
          <w:p w14:paraId="220F30BE" w14:textId="77777777" w:rsidR="009205A9" w:rsidRPr="003F2317" w:rsidRDefault="003F2317" w:rsidP="003F2317">
            <w:pPr>
              <w:pStyle w:val="Body"/>
              <w:spacing w:afterLines="0" w:after="0" w:line="245" w:lineRule="auto"/>
              <w:jc w:val="right"/>
              <w:rPr>
                <w:b/>
                <w:bCs/>
              </w:rPr>
            </w:pPr>
            <w:r w:rsidRPr="003F2317">
              <w:rPr>
                <w:b/>
                <w:bCs/>
              </w:rPr>
              <w:t>Column 3</w:t>
            </w:r>
            <w:r w:rsidRPr="003F2317">
              <w:rPr>
                <w:b/>
                <w:bCs/>
                <w:vertAlign w:val="superscript"/>
              </w:rPr>
              <w:t>2</w:t>
            </w:r>
          </w:p>
        </w:tc>
      </w:tr>
      <w:tr w:rsidR="009205A9" w14:paraId="7D995E99" w14:textId="77777777" w:rsidTr="009205A9">
        <w:tc>
          <w:tcPr>
            <w:tcW w:w="3006" w:type="dxa"/>
          </w:tcPr>
          <w:p w14:paraId="5AA064AB" w14:textId="77777777" w:rsidR="009205A9" w:rsidRDefault="003F2317" w:rsidP="009205A9">
            <w:pPr>
              <w:pStyle w:val="Body"/>
              <w:spacing w:afterLines="0" w:after="0" w:line="245" w:lineRule="auto"/>
            </w:pPr>
            <w:r>
              <w:t>Item 1</w:t>
            </w:r>
          </w:p>
        </w:tc>
        <w:tc>
          <w:tcPr>
            <w:tcW w:w="3006" w:type="dxa"/>
          </w:tcPr>
          <w:p w14:paraId="5642EB08" w14:textId="77777777" w:rsidR="009205A9" w:rsidRDefault="003F2317" w:rsidP="009205A9">
            <w:pPr>
              <w:pStyle w:val="Body"/>
              <w:spacing w:afterLines="0" w:after="0" w:line="245" w:lineRule="auto"/>
            </w:pPr>
            <w:r>
              <w:t>Item Text</w:t>
            </w:r>
          </w:p>
        </w:tc>
        <w:tc>
          <w:tcPr>
            <w:tcW w:w="3007" w:type="dxa"/>
          </w:tcPr>
          <w:p w14:paraId="603F75DC" w14:textId="77777777" w:rsidR="009205A9" w:rsidRDefault="003F2317" w:rsidP="003F2317">
            <w:pPr>
              <w:pStyle w:val="Body"/>
              <w:spacing w:afterLines="0" w:after="0" w:line="245" w:lineRule="auto"/>
              <w:jc w:val="right"/>
            </w:pPr>
            <w:r>
              <w:t>3.254 g</w:t>
            </w:r>
          </w:p>
        </w:tc>
      </w:tr>
      <w:tr w:rsidR="009205A9" w14:paraId="73F52111" w14:textId="77777777" w:rsidTr="003F2317">
        <w:tc>
          <w:tcPr>
            <w:tcW w:w="3006" w:type="dxa"/>
            <w:tcBorders>
              <w:bottom w:val="single" w:sz="4" w:space="0" w:color="auto"/>
            </w:tcBorders>
          </w:tcPr>
          <w:p w14:paraId="7FCF0013" w14:textId="77777777" w:rsidR="009205A9" w:rsidRDefault="003F2317" w:rsidP="009205A9">
            <w:pPr>
              <w:pStyle w:val="Body"/>
              <w:spacing w:afterLines="0" w:after="0" w:line="245" w:lineRule="auto"/>
            </w:pPr>
            <w:r>
              <w:t>Item 2</w:t>
            </w:r>
          </w:p>
        </w:tc>
        <w:tc>
          <w:tcPr>
            <w:tcW w:w="3006" w:type="dxa"/>
            <w:tcBorders>
              <w:bottom w:val="single" w:sz="4" w:space="0" w:color="auto"/>
            </w:tcBorders>
          </w:tcPr>
          <w:p w14:paraId="4342D9B4" w14:textId="77777777" w:rsidR="009205A9" w:rsidRDefault="003F2317" w:rsidP="009205A9">
            <w:pPr>
              <w:pStyle w:val="Body"/>
              <w:spacing w:afterLines="0" w:after="0" w:line="245" w:lineRule="auto"/>
            </w:pPr>
            <w:r>
              <w:t>Item Text</w:t>
            </w:r>
          </w:p>
        </w:tc>
        <w:tc>
          <w:tcPr>
            <w:tcW w:w="3007" w:type="dxa"/>
            <w:tcBorders>
              <w:bottom w:val="single" w:sz="4" w:space="0" w:color="auto"/>
            </w:tcBorders>
          </w:tcPr>
          <w:p w14:paraId="76A6B185" w14:textId="77777777" w:rsidR="009205A9" w:rsidRDefault="003F2317" w:rsidP="003F2317">
            <w:pPr>
              <w:pStyle w:val="Body"/>
              <w:spacing w:afterLines="0" w:after="0" w:line="245" w:lineRule="auto"/>
              <w:jc w:val="right"/>
            </w:pPr>
            <w:r>
              <w:t>3.587 g</w:t>
            </w:r>
          </w:p>
        </w:tc>
      </w:tr>
      <w:tr w:rsidR="003F2317" w14:paraId="4B6B6946" w14:textId="77777777" w:rsidTr="003F2317">
        <w:tc>
          <w:tcPr>
            <w:tcW w:w="9019" w:type="dxa"/>
            <w:gridSpan w:val="3"/>
            <w:tcBorders>
              <w:left w:val="nil"/>
              <w:bottom w:val="nil"/>
              <w:right w:val="nil"/>
            </w:tcBorders>
          </w:tcPr>
          <w:p w14:paraId="1E027CCB" w14:textId="77777777" w:rsidR="003F2317" w:rsidRDefault="003F2317" w:rsidP="003F2317">
            <w:pPr>
              <w:pStyle w:val="Body"/>
              <w:spacing w:afterLines="0" w:after="0" w:line="245" w:lineRule="auto"/>
              <w:jc w:val="left"/>
            </w:pPr>
            <w:r w:rsidRPr="003F2317">
              <w:rPr>
                <w:vertAlign w:val="superscript"/>
              </w:rPr>
              <w:t>1</w:t>
            </w:r>
            <w:r>
              <w:t xml:space="preserve"> Type the footnotes at the last row of the table.</w:t>
            </w:r>
          </w:p>
          <w:p w14:paraId="607A35B6" w14:textId="77777777" w:rsidR="003F2317" w:rsidRDefault="003F2317" w:rsidP="003F2317">
            <w:pPr>
              <w:pStyle w:val="Body"/>
              <w:spacing w:afterLines="0" w:after="0" w:line="245" w:lineRule="auto"/>
              <w:jc w:val="left"/>
            </w:pPr>
            <w:r w:rsidRPr="003F2317">
              <w:rPr>
                <w:vertAlign w:val="superscript"/>
              </w:rPr>
              <w:t>2</w:t>
            </w:r>
            <w:r>
              <w:t xml:space="preserve"> Texts are aligned left while numbers/measurements are aligned right in the table.</w:t>
            </w:r>
          </w:p>
        </w:tc>
      </w:tr>
    </w:tbl>
    <w:p w14:paraId="72B27A51" w14:textId="77777777" w:rsidR="009205A9" w:rsidRDefault="009205A9" w:rsidP="006937F2">
      <w:pPr>
        <w:pStyle w:val="Body"/>
        <w:spacing w:line="245" w:lineRule="auto"/>
      </w:pPr>
    </w:p>
    <w:p w14:paraId="440B781A" w14:textId="77777777" w:rsidR="00EE601A" w:rsidRDefault="006937F2" w:rsidP="006937F2">
      <w:pPr>
        <w:pStyle w:val="Body"/>
        <w:spacing w:line="245" w:lineRule="auto"/>
      </w:pPr>
      <w:r>
        <w:t xml:space="preserve">Charts, diagrams, schemes and photographs are all to be referred to as </w:t>
      </w:r>
      <w:proofErr w:type="gramStart"/>
      <w:r>
        <w:t>Figures, and</w:t>
      </w:r>
      <w:proofErr w:type="gramEnd"/>
      <w:r>
        <w:t xml:space="preserve"> should be numbered consecutively in the order in which they are referred to. They should be embedded at an appropriate point within the text, with captions placed immediately below the figure. Illustrations made outside Microsoft Office should also be embedded within the text but must also to be submitted as separate files immediately upon acceptance in any of the following file formats: JPG, TIFF, WMF, EMF. Text in these illustrations should be in the Garamond typeface.</w:t>
      </w:r>
      <w:r w:rsidR="00255376" w:rsidRPr="00255376">
        <w:t>).</w:t>
      </w:r>
    </w:p>
    <w:p w14:paraId="070B4EE5" w14:textId="77777777" w:rsidR="003F2317" w:rsidRDefault="0060053A" w:rsidP="0060053A">
      <w:pPr>
        <w:pStyle w:val="Body"/>
        <w:spacing w:afterLines="0" w:after="0" w:line="245" w:lineRule="auto"/>
        <w:jc w:val="center"/>
      </w:pPr>
      <w:r>
        <w:rPr>
          <w:noProof/>
        </w:rPr>
        <mc:AlternateContent>
          <mc:Choice Requires="wps">
            <w:drawing>
              <wp:inline distT="0" distB="0" distL="0" distR="0" wp14:anchorId="2317940D" wp14:editId="5A9768D9">
                <wp:extent cx="5733288" cy="1828800"/>
                <wp:effectExtent l="0" t="0" r="1270" b="0"/>
                <wp:docPr id="1" name="Rectangle 1"/>
                <wp:cNvGraphicFramePr/>
                <a:graphic xmlns:a="http://schemas.openxmlformats.org/drawingml/2006/main">
                  <a:graphicData uri="http://schemas.microsoft.com/office/word/2010/wordprocessingShape">
                    <wps:wsp>
                      <wps:cNvSpPr/>
                      <wps:spPr>
                        <a:xfrm>
                          <a:off x="0" y="0"/>
                          <a:ext cx="5733288" cy="18288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34DAF872" id="Rectangle 1" o:spid="_x0000_s1026" style="width:451.45pt;height:2in;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" fillcolor="#4f81bd [3204]" stroked="f" strokeweight="2pt">
                <w10:anchorlock/>
              </v:rect>
            </w:pict>
          </mc:Fallback>
        </mc:AlternateContent>
      </w:r>
    </w:p>
    <w:p w14:paraId="57DE6BAD" w14:textId="77777777" w:rsidR="003F2317" w:rsidRPr="00B42EB5" w:rsidRDefault="003F2317" w:rsidP="006937F2">
      <w:pPr>
        <w:pStyle w:val="Body"/>
        <w:spacing w:line="245" w:lineRule="auto"/>
        <w:rPr>
          <w:lang w:val="en-CA"/>
        </w:rPr>
      </w:pPr>
      <w:r>
        <w:t xml:space="preserve">Figure 1. </w:t>
      </w:r>
      <w:r w:rsidR="0060053A">
        <w:t>Figure caption is written after the figure in the title case (for phrases) or the sentence case (for sentences).</w:t>
      </w:r>
      <w:r w:rsidR="008223C9">
        <w:t xml:space="preserve"> Figures should span at least 5 inches wide.</w:t>
      </w:r>
    </w:p>
    <w:p w14:paraId="0AD5A671" w14:textId="77777777" w:rsidR="00F97100" w:rsidRPr="00B42EB5" w:rsidRDefault="0014691B" w:rsidP="0080022B">
      <w:pPr>
        <w:pStyle w:val="Heading1"/>
        <w:spacing w:before="480" w:after="240"/>
      </w:pPr>
      <w:r w:rsidRPr="00B42EB5">
        <w:t>Conclusion</w:t>
      </w:r>
      <w:r w:rsidR="00CB1661" w:rsidRPr="00B42EB5">
        <w:t>s</w:t>
      </w:r>
    </w:p>
    <w:p w14:paraId="415EE151" w14:textId="77777777" w:rsidR="00CB1661" w:rsidRPr="00B42EB5" w:rsidRDefault="00E52517" w:rsidP="00255376">
      <w:pPr>
        <w:pStyle w:val="Body"/>
      </w:pPr>
      <w:r w:rsidRPr="00E52517">
        <w:rPr>
          <w:bCs/>
        </w:rPr>
        <w:t xml:space="preserve">Present the conclusion </w:t>
      </w:r>
      <w:proofErr w:type="gramStart"/>
      <w:r w:rsidRPr="00E52517">
        <w:rPr>
          <w:bCs/>
        </w:rPr>
        <w:t>basing</w:t>
      </w:r>
      <w:proofErr w:type="gramEnd"/>
      <w:r w:rsidRPr="00E52517">
        <w:rPr>
          <w:bCs/>
        </w:rPr>
        <w:t xml:space="preserve"> </w:t>
      </w:r>
      <w:proofErr w:type="gramStart"/>
      <w:r w:rsidRPr="00E52517">
        <w:rPr>
          <w:bCs/>
        </w:rPr>
        <w:t>from</w:t>
      </w:r>
      <w:proofErr w:type="gramEnd"/>
      <w:r w:rsidRPr="00E52517">
        <w:rPr>
          <w:bCs/>
        </w:rPr>
        <w:t xml:space="preserve"> the data presented in a very </w:t>
      </w:r>
      <w:r w:rsidR="00646C76" w:rsidRPr="00E52517">
        <w:rPr>
          <w:bCs/>
        </w:rPr>
        <w:t>succinct</w:t>
      </w:r>
      <w:r w:rsidRPr="00E52517">
        <w:rPr>
          <w:bCs/>
        </w:rPr>
        <w:t xml:space="preserve"> way.</w:t>
      </w:r>
    </w:p>
    <w:p w14:paraId="6FF6B6F7" w14:textId="77777777" w:rsidR="009933CB" w:rsidRPr="00B42EB5" w:rsidRDefault="009933CB" w:rsidP="009933CB">
      <w:pPr>
        <w:pStyle w:val="Heading1"/>
        <w:spacing w:before="480" w:after="240"/>
      </w:pPr>
      <w:r w:rsidRPr="00B42EB5">
        <w:t>References</w:t>
      </w:r>
    </w:p>
    <w:p w14:paraId="66D61A10" w14:textId="77777777" w:rsidR="00E17A67" w:rsidRDefault="00E17A67" w:rsidP="00E17A67">
      <w:pPr>
        <w:pStyle w:val="Body"/>
      </w:pPr>
      <w:r>
        <w:t>The full reference should be given in an alphabetical list at the end of the paper. References should be given in the NLM style (https://www.ncbi.nlm.nih.gov/books/NBK7256/). Use the following examples for guidance:</w:t>
      </w:r>
    </w:p>
    <w:p w14:paraId="3EB2CD3A" w14:textId="77777777" w:rsidR="00E17A67" w:rsidRDefault="00E17A67" w:rsidP="00E17A67">
      <w:pPr>
        <w:pStyle w:val="Body"/>
      </w:pPr>
      <w:r>
        <w:lastRenderedPageBreak/>
        <w:t xml:space="preserve">Journal article: Haas AN, de Castro GD, Moreno T, Susin C, </w:t>
      </w:r>
      <w:proofErr w:type="spellStart"/>
      <w:r>
        <w:t>Albandar</w:t>
      </w:r>
      <w:proofErr w:type="spellEnd"/>
      <w:r>
        <w:t xml:space="preserve"> JM, Oppermann RV, et al. Azithromycin as </w:t>
      </w:r>
      <w:r w:rsidR="002A540F">
        <w:t>an</w:t>
      </w:r>
      <w:r>
        <w:t xml:space="preserve"> adjunctive treatment of aggressive periodontitis: 12-months randomized clinical trial. J Clin Periodontol. 2008 Aug; 35(8):696-704. </w:t>
      </w:r>
    </w:p>
    <w:p w14:paraId="6C77F5BF" w14:textId="77777777" w:rsidR="00E17A67" w:rsidRDefault="00E17A67" w:rsidP="00E17A67">
      <w:pPr>
        <w:pStyle w:val="Body"/>
      </w:pPr>
      <w:r>
        <w:t xml:space="preserve">Book: Fauci AS, </w:t>
      </w:r>
      <w:proofErr w:type="spellStart"/>
      <w:r>
        <w:t>Braunwald</w:t>
      </w:r>
      <w:proofErr w:type="spellEnd"/>
      <w:r>
        <w:t xml:space="preserve"> E, Kasper DL, Hauser SL, Longo DL, Jameson JL, et al., editors. Harrison’s principles of internal medicine. 17th ed. New York: McGraw Hill; 2008.</w:t>
      </w:r>
    </w:p>
    <w:p w14:paraId="511B8BC2" w14:textId="77777777" w:rsidR="00E17A67" w:rsidRDefault="00E17A67" w:rsidP="00E17A67">
      <w:pPr>
        <w:pStyle w:val="Body"/>
      </w:pPr>
      <w:r>
        <w:t>Chapter in a Book: Alexander RG. Considerations in creating a beautiful smile. In: Romano R, editor. The art of the smile. London: Quintessence Publishing; 2005. p. 187-210.</w:t>
      </w:r>
    </w:p>
    <w:p w14:paraId="28CD768E" w14:textId="77777777" w:rsidR="00E17A67" w:rsidRDefault="00E17A67" w:rsidP="00E17A67">
      <w:pPr>
        <w:pStyle w:val="Body"/>
      </w:pPr>
      <w:r>
        <w:t>Thesis: Kempner JL. Aching heads, making medicine: gender and legitimacy in headache [dissertation]. [Philadelphia]: University of Philadelphia; 2004. 271 p.</w:t>
      </w:r>
    </w:p>
    <w:p w14:paraId="6D4A00B2" w14:textId="77777777" w:rsidR="00E17A67" w:rsidRDefault="00E17A67" w:rsidP="00E17A67">
      <w:pPr>
        <w:pStyle w:val="Body"/>
      </w:pPr>
      <w:r>
        <w:t>Patents: Myers K, Nguyen C, inventors; 3F Therapeutics, Inc., assignee. Prosthetic heart valve. United States patent US 6,911,043. 2005 Jun 28.</w:t>
      </w:r>
    </w:p>
    <w:p w14:paraId="4B09A812" w14:textId="77777777" w:rsidR="00E17A67" w:rsidRDefault="00E17A67" w:rsidP="00E17A67">
      <w:pPr>
        <w:pStyle w:val="Body"/>
      </w:pPr>
      <w:r>
        <w:t xml:space="preserve">Conference/Proceedings: Pacak K, Aguilera G, Sabban E, </w:t>
      </w:r>
      <w:proofErr w:type="spellStart"/>
      <w:r>
        <w:t>Kvetnansky</w:t>
      </w:r>
      <w:proofErr w:type="spellEnd"/>
      <w:r>
        <w:t xml:space="preserve"> R, editors. Stress: current neuroendocrine and genetic approaches. 8th Symposium on Catecholamines and Other Neurotransmitters in Stress; 2003 Jun 28 - Jul 3; </w:t>
      </w:r>
      <w:proofErr w:type="spellStart"/>
      <w:r>
        <w:t>Smolenice</w:t>
      </w:r>
      <w:proofErr w:type="spellEnd"/>
      <w:r>
        <w:t xml:space="preserve"> Castle, Slovakia. New York: New York Academy of Sciences; 2004 Jun. 590 p.</w:t>
      </w:r>
    </w:p>
    <w:p w14:paraId="4C819AAC" w14:textId="77777777" w:rsidR="00EC521A" w:rsidRPr="00B42EB5" w:rsidRDefault="00E17A67" w:rsidP="002D1096">
      <w:pPr>
        <w:pStyle w:val="Body"/>
      </w:pPr>
      <w:r>
        <w:t>Notes: List all authors in each reference. For references with more than six (6) authors, give the first six authors followed by “et al.” Use only the abbreviation for journal names; journal abbreviations are available at the PubMed Journals Database (http://www.ncbi.nlm.nih.gov/sites/entrez?db=journals).</w:t>
      </w:r>
    </w:p>
    <w:sectPr w:rsidR="00EC521A" w:rsidRPr="00B42EB5" w:rsidSect="00AA42EC">
      <w:headerReference w:type="even" r:id="rId9"/>
      <w:headerReference w:type="default" r:id="rId10"/>
      <w:footerReference w:type="even" r:id="rId11"/>
      <w:footerReference w:type="default" r:id="rId12"/>
      <w:footerReference w:type="first" r:id="rId13"/>
      <w:type w:val="continuous"/>
      <w:pgSz w:w="11909" w:h="16834"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FE2E4" w14:textId="77777777" w:rsidR="00B07942" w:rsidRDefault="00B07942" w:rsidP="00055FE2">
      <w:r>
        <w:separator/>
      </w:r>
    </w:p>
  </w:endnote>
  <w:endnote w:type="continuationSeparator" w:id="0">
    <w:p w14:paraId="61E82108" w14:textId="77777777" w:rsidR="00B07942" w:rsidRDefault="00B07942" w:rsidP="00055F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Impact">
    <w:panose1 w:val="020B080603090205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5BC54" w14:textId="23637D7B" w:rsidR="00AA42EC" w:rsidRDefault="00AA42EC">
    <w:pPr>
      <w:pStyle w:val="Footer"/>
    </w:pPr>
    <w:r w:rsidRPr="003869D0">
      <w:rPr>
        <w:b/>
        <w:sz w:val="20"/>
      </w:rPr>
      <w:t>KIMIKA</w:t>
    </w:r>
    <w:r w:rsidRPr="003869D0">
      <w:rPr>
        <w:sz w:val="20"/>
      </w:rPr>
      <w:t xml:space="preserve"> • Volume </w:t>
    </w:r>
    <w:r>
      <w:rPr>
        <w:sz w:val="20"/>
      </w:rPr>
      <w:t>3</w:t>
    </w:r>
    <w:r w:rsidR="004B3FED">
      <w:rPr>
        <w:sz w:val="20"/>
      </w:rPr>
      <w:t>5</w:t>
    </w:r>
    <w:r w:rsidRPr="003869D0">
      <w:rPr>
        <w:sz w:val="20"/>
      </w:rPr>
      <w:t>, Number</w:t>
    </w:r>
    <w:r>
      <w:rPr>
        <w:sz w:val="20"/>
      </w:rPr>
      <w:t xml:space="preserve"> 1</w:t>
    </w:r>
    <w:r w:rsidRPr="003869D0">
      <w:rPr>
        <w:sz w:val="20"/>
      </w:rPr>
      <w:t xml:space="preserve">, </w:t>
    </w:r>
    <w:r>
      <w:rPr>
        <w:sz w:val="20"/>
      </w:rPr>
      <w:t>January 202</w:t>
    </w:r>
    <w:r w:rsidR="004B3FED">
      <w:rPr>
        <w:sz w:val="20"/>
      </w:rPr>
      <w:t>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E7E75" w14:textId="30240034" w:rsidR="00B760CA" w:rsidRPr="003869D0" w:rsidRDefault="00B760CA" w:rsidP="003869D0">
    <w:pPr>
      <w:pStyle w:val="Footer"/>
      <w:jc w:val="right"/>
      <w:rPr>
        <w:sz w:val="20"/>
      </w:rPr>
    </w:pPr>
    <w:r w:rsidRPr="003869D0">
      <w:rPr>
        <w:sz w:val="20"/>
      </w:rPr>
      <w:t xml:space="preserve">Volume </w:t>
    </w:r>
    <w:r w:rsidR="008223C9">
      <w:rPr>
        <w:sz w:val="20"/>
      </w:rPr>
      <w:t>3</w:t>
    </w:r>
    <w:r w:rsidR="004B3FED">
      <w:rPr>
        <w:sz w:val="20"/>
      </w:rPr>
      <w:t>5</w:t>
    </w:r>
    <w:r w:rsidRPr="003869D0">
      <w:rPr>
        <w:sz w:val="20"/>
      </w:rPr>
      <w:t>, Number</w:t>
    </w:r>
    <w:r>
      <w:rPr>
        <w:sz w:val="20"/>
      </w:rPr>
      <w:t xml:space="preserve"> </w:t>
    </w:r>
    <w:r w:rsidR="008223C9">
      <w:rPr>
        <w:sz w:val="20"/>
      </w:rPr>
      <w:t>1</w:t>
    </w:r>
    <w:r w:rsidRPr="003869D0">
      <w:rPr>
        <w:sz w:val="20"/>
      </w:rPr>
      <w:t xml:space="preserve">, </w:t>
    </w:r>
    <w:r w:rsidR="008223C9">
      <w:rPr>
        <w:sz w:val="20"/>
      </w:rPr>
      <w:t>January 202</w:t>
    </w:r>
    <w:r w:rsidR="004B3FED">
      <w:rPr>
        <w:sz w:val="20"/>
      </w:rPr>
      <w:t>7</w:t>
    </w:r>
    <w:r w:rsidR="00AA42EC">
      <w:rPr>
        <w:sz w:val="20"/>
      </w:rPr>
      <w:t xml:space="preserve"> </w:t>
    </w:r>
    <w:r w:rsidR="00AA42EC" w:rsidRPr="003869D0">
      <w:rPr>
        <w:sz w:val="20"/>
      </w:rPr>
      <w:t>•</w:t>
    </w:r>
    <w:r w:rsidR="00AA42EC">
      <w:rPr>
        <w:sz w:val="20"/>
      </w:rPr>
      <w:t xml:space="preserve"> </w:t>
    </w:r>
    <w:r w:rsidR="00AA42EC" w:rsidRPr="003869D0">
      <w:rPr>
        <w:b/>
        <w:sz w:val="20"/>
      </w:rPr>
      <w:t>KIMIKA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88E70E" w14:textId="75824AF6" w:rsidR="00AA42EC" w:rsidRPr="00AA42EC" w:rsidRDefault="00AA42EC" w:rsidP="00AA42EC">
    <w:pPr>
      <w:pStyle w:val="Footer"/>
      <w:jc w:val="right"/>
      <w:rPr>
        <w:sz w:val="20"/>
      </w:rPr>
    </w:pPr>
    <w:r w:rsidRPr="003869D0">
      <w:rPr>
        <w:sz w:val="20"/>
      </w:rPr>
      <w:t xml:space="preserve">Volume </w:t>
    </w:r>
    <w:r>
      <w:rPr>
        <w:sz w:val="20"/>
      </w:rPr>
      <w:t>3</w:t>
    </w:r>
    <w:r w:rsidR="004B3FED">
      <w:rPr>
        <w:sz w:val="20"/>
      </w:rPr>
      <w:t>5</w:t>
    </w:r>
    <w:r w:rsidRPr="003869D0">
      <w:rPr>
        <w:sz w:val="20"/>
      </w:rPr>
      <w:t>, Number</w:t>
    </w:r>
    <w:r>
      <w:rPr>
        <w:sz w:val="20"/>
      </w:rPr>
      <w:t xml:space="preserve"> 1</w:t>
    </w:r>
    <w:r w:rsidRPr="003869D0">
      <w:rPr>
        <w:sz w:val="20"/>
      </w:rPr>
      <w:t xml:space="preserve">, </w:t>
    </w:r>
    <w:r>
      <w:rPr>
        <w:sz w:val="20"/>
      </w:rPr>
      <w:t>January 202</w:t>
    </w:r>
    <w:r w:rsidR="004B3FED">
      <w:rPr>
        <w:sz w:val="20"/>
      </w:rPr>
      <w:t>7</w:t>
    </w:r>
    <w:r>
      <w:rPr>
        <w:sz w:val="20"/>
      </w:rPr>
      <w:t xml:space="preserve"> </w:t>
    </w:r>
    <w:r w:rsidRPr="003869D0">
      <w:rPr>
        <w:sz w:val="20"/>
      </w:rPr>
      <w:t>•</w:t>
    </w:r>
    <w:r>
      <w:rPr>
        <w:sz w:val="20"/>
      </w:rPr>
      <w:t xml:space="preserve"> </w:t>
    </w:r>
    <w:r w:rsidRPr="003869D0">
      <w:rPr>
        <w:b/>
        <w:sz w:val="20"/>
      </w:rPr>
      <w:t>KIMIKA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125074" w14:textId="77777777" w:rsidR="00B07942" w:rsidRDefault="00B07942" w:rsidP="00055FE2">
      <w:r>
        <w:separator/>
      </w:r>
    </w:p>
  </w:footnote>
  <w:footnote w:type="continuationSeparator" w:id="0">
    <w:p w14:paraId="3DE84A4F" w14:textId="77777777" w:rsidR="00B07942" w:rsidRDefault="00B07942" w:rsidP="00055F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CD72D" w14:textId="77777777" w:rsidR="00AA42EC" w:rsidRPr="00AA42EC" w:rsidRDefault="00AA42EC" w:rsidP="00AA42EC">
    <w:pPr>
      <w:pStyle w:val="Header"/>
      <w:tabs>
        <w:tab w:val="clear" w:pos="4680"/>
        <w:tab w:val="clear" w:pos="9360"/>
        <w:tab w:val="center" w:pos="4500"/>
        <w:tab w:val="right" w:pos="9000"/>
      </w:tabs>
      <w:rPr>
        <w:b/>
        <w:bCs/>
      </w:rPr>
    </w:pPr>
    <w:r w:rsidRPr="00AA42EC">
      <w:rPr>
        <w:b/>
        <w:bCs/>
      </w:rPr>
      <w:fldChar w:fldCharType="begin"/>
    </w:r>
    <w:r w:rsidRPr="00AA42EC">
      <w:rPr>
        <w:b/>
        <w:bCs/>
      </w:rPr>
      <w:instrText xml:space="preserve"> PAGE   \* MERGEFORMAT </w:instrText>
    </w:r>
    <w:r w:rsidRPr="00AA42EC">
      <w:rPr>
        <w:b/>
        <w:bCs/>
      </w:rPr>
      <w:fldChar w:fldCharType="separate"/>
    </w:r>
    <w:r w:rsidRPr="00AA42EC">
      <w:rPr>
        <w:b/>
        <w:bCs/>
        <w:noProof/>
      </w:rPr>
      <w:t>1</w:t>
    </w:r>
    <w:r w:rsidRPr="00AA42EC">
      <w:rPr>
        <w:b/>
        <w:bCs/>
        <w:noProof/>
      </w:rPr>
      <w:fldChar w:fldCharType="end"/>
    </w:r>
    <w:r>
      <w:rPr>
        <w:b/>
        <w:bCs/>
        <w:noProof/>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DA73D0" w14:textId="77777777" w:rsidR="00AA42EC" w:rsidRPr="00AA42EC" w:rsidRDefault="00AA42EC">
    <w:pPr>
      <w:pStyle w:val="Header"/>
      <w:rPr>
        <w:b/>
        <w:bCs/>
      </w:rPr>
    </w:pPr>
    <w:r w:rsidRPr="00AA42EC">
      <w:rPr>
        <w:b/>
        <w:bCs/>
      </w:rPr>
      <w:tab/>
    </w:r>
    <w:r w:rsidRPr="00AA42EC">
      <w:rPr>
        <w:b/>
        <w:bCs/>
      </w:rPr>
      <w:tab/>
    </w:r>
    <w:r w:rsidRPr="00AA42EC">
      <w:rPr>
        <w:b/>
        <w:bCs/>
      </w:rPr>
      <w:fldChar w:fldCharType="begin"/>
    </w:r>
    <w:r w:rsidRPr="00AA42EC">
      <w:rPr>
        <w:b/>
        <w:bCs/>
      </w:rPr>
      <w:instrText xml:space="preserve"> PAGE   \* MERGEFORMAT </w:instrText>
    </w:r>
    <w:r w:rsidRPr="00AA42EC">
      <w:rPr>
        <w:b/>
        <w:bCs/>
      </w:rPr>
      <w:fldChar w:fldCharType="separate"/>
    </w:r>
    <w:r w:rsidRPr="00AA42EC">
      <w:rPr>
        <w:b/>
        <w:bCs/>
        <w:noProof/>
      </w:rPr>
      <w:t>1</w:t>
    </w:r>
    <w:r w:rsidRPr="00AA42EC">
      <w:rPr>
        <w:b/>
        <w:bCs/>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decimal"/>
      <w:lvlText w:val="%1.)"/>
      <w:lvlJc w:val="left"/>
      <w:pPr>
        <w:tabs>
          <w:tab w:val="num" w:pos="0"/>
        </w:tabs>
        <w:ind w:left="720" w:hanging="360"/>
      </w:pPr>
    </w:lvl>
  </w:abstractNum>
  <w:abstractNum w:abstractNumId="1" w15:restartNumberingAfterBreak="0">
    <w:nsid w:val="1E0E450C"/>
    <w:multiLevelType w:val="hybridMultilevel"/>
    <w:tmpl w:val="ECD078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A3B48D8"/>
    <w:multiLevelType w:val="hybridMultilevel"/>
    <w:tmpl w:val="B86EC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ACB5C3B"/>
    <w:multiLevelType w:val="hybridMultilevel"/>
    <w:tmpl w:val="FBA21F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31C00A6"/>
    <w:multiLevelType w:val="hybridMultilevel"/>
    <w:tmpl w:val="4028D1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7413A32"/>
    <w:multiLevelType w:val="hybridMultilevel"/>
    <w:tmpl w:val="249E3E78"/>
    <w:lvl w:ilvl="0" w:tplc="ED7EB172">
      <w:start w:val="1"/>
      <w:numFmt w:val="upperLetter"/>
      <w:lvlText w:val="%1."/>
      <w:lvlJc w:val="left"/>
      <w:pPr>
        <w:ind w:left="360" w:hanging="360"/>
      </w:pPr>
      <w:rPr>
        <w:rFonts w:hint="default"/>
        <w:b/>
        <w:color w:val="auto"/>
      </w:rPr>
    </w:lvl>
    <w:lvl w:ilvl="1" w:tplc="04640019" w:tentative="1">
      <w:start w:val="1"/>
      <w:numFmt w:val="lowerLetter"/>
      <w:lvlText w:val="%2."/>
      <w:lvlJc w:val="left"/>
      <w:pPr>
        <w:ind w:left="1080" w:hanging="360"/>
      </w:pPr>
    </w:lvl>
    <w:lvl w:ilvl="2" w:tplc="0464001B" w:tentative="1">
      <w:start w:val="1"/>
      <w:numFmt w:val="lowerRoman"/>
      <w:lvlText w:val="%3."/>
      <w:lvlJc w:val="right"/>
      <w:pPr>
        <w:ind w:left="1800" w:hanging="180"/>
      </w:pPr>
    </w:lvl>
    <w:lvl w:ilvl="3" w:tplc="0464000F" w:tentative="1">
      <w:start w:val="1"/>
      <w:numFmt w:val="decimal"/>
      <w:lvlText w:val="%4."/>
      <w:lvlJc w:val="left"/>
      <w:pPr>
        <w:ind w:left="2520" w:hanging="360"/>
      </w:pPr>
    </w:lvl>
    <w:lvl w:ilvl="4" w:tplc="04640019" w:tentative="1">
      <w:start w:val="1"/>
      <w:numFmt w:val="lowerLetter"/>
      <w:lvlText w:val="%5."/>
      <w:lvlJc w:val="left"/>
      <w:pPr>
        <w:ind w:left="3240" w:hanging="360"/>
      </w:pPr>
    </w:lvl>
    <w:lvl w:ilvl="5" w:tplc="0464001B" w:tentative="1">
      <w:start w:val="1"/>
      <w:numFmt w:val="lowerRoman"/>
      <w:lvlText w:val="%6."/>
      <w:lvlJc w:val="right"/>
      <w:pPr>
        <w:ind w:left="3960" w:hanging="180"/>
      </w:pPr>
    </w:lvl>
    <w:lvl w:ilvl="6" w:tplc="0464000F" w:tentative="1">
      <w:start w:val="1"/>
      <w:numFmt w:val="decimal"/>
      <w:lvlText w:val="%7."/>
      <w:lvlJc w:val="left"/>
      <w:pPr>
        <w:ind w:left="4680" w:hanging="360"/>
      </w:pPr>
    </w:lvl>
    <w:lvl w:ilvl="7" w:tplc="04640019" w:tentative="1">
      <w:start w:val="1"/>
      <w:numFmt w:val="lowerLetter"/>
      <w:lvlText w:val="%8."/>
      <w:lvlJc w:val="left"/>
      <w:pPr>
        <w:ind w:left="5400" w:hanging="360"/>
      </w:pPr>
    </w:lvl>
    <w:lvl w:ilvl="8" w:tplc="0464001B" w:tentative="1">
      <w:start w:val="1"/>
      <w:numFmt w:val="lowerRoman"/>
      <w:lvlText w:val="%9."/>
      <w:lvlJc w:val="right"/>
      <w:pPr>
        <w:ind w:left="6120" w:hanging="180"/>
      </w:pPr>
    </w:lvl>
  </w:abstractNum>
  <w:num w:numId="1" w16cid:durableId="1689990817">
    <w:abstractNumId w:val="5"/>
  </w:num>
  <w:num w:numId="2" w16cid:durableId="1732265931">
    <w:abstractNumId w:val="3"/>
  </w:num>
  <w:num w:numId="3" w16cid:durableId="41177731">
    <w:abstractNumId w:val="4"/>
  </w:num>
  <w:num w:numId="4" w16cid:durableId="1826824061">
    <w:abstractNumId w:val="0"/>
  </w:num>
  <w:num w:numId="5" w16cid:durableId="1508909041">
    <w:abstractNumId w:val="2"/>
  </w:num>
  <w:num w:numId="6" w16cid:durableId="6147548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6" w:nlCheck="1" w:checkStyle="0"/>
  <w:activeWritingStyle w:appName="MSWord" w:lang="en-PH" w:vendorID="64" w:dllVersion="6" w:nlCheck="1" w:checkStyle="0"/>
  <w:activeWritingStyle w:appName="MSWord" w:lang="en-GB" w:vendorID="64" w:dllVersion="6" w:nlCheck="1" w:checkStyle="0"/>
  <w:activeWritingStyle w:appName="MSWord" w:lang="en-CA" w:vendorID="64" w:dllVersion="6" w:nlCheck="1" w:checkStyle="0"/>
  <w:activeWritingStyle w:appName="MSWord" w:lang="fr-CA" w:vendorID="64" w:dllVersion="6" w:nlCheck="1" w:checkStyle="0"/>
  <w:activeWritingStyle w:appName="MSWord" w:lang="en-US" w:vendorID="64" w:dllVersion="0" w:nlCheck="1" w:checkStyle="0"/>
  <w:activeWritingStyle w:appName="MSWord" w:lang="en-GB" w:vendorID="64" w:dllVersion="0" w:nlCheck="1" w:checkStyle="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LSwNLSwsDQysLQwtjBV0lEKTi0uzszPAykwqwUAmGXOaiwAAAA="/>
  </w:docVars>
  <w:rsids>
    <w:rsidRoot w:val="00641534"/>
    <w:rsid w:val="000365A1"/>
    <w:rsid w:val="00041058"/>
    <w:rsid w:val="00042802"/>
    <w:rsid w:val="00050609"/>
    <w:rsid w:val="00052668"/>
    <w:rsid w:val="00055FE2"/>
    <w:rsid w:val="0005747F"/>
    <w:rsid w:val="00057FF6"/>
    <w:rsid w:val="00094485"/>
    <w:rsid w:val="000B7614"/>
    <w:rsid w:val="000C2F65"/>
    <w:rsid w:val="000D5C9E"/>
    <w:rsid w:val="000D66A9"/>
    <w:rsid w:val="000E326E"/>
    <w:rsid w:val="000F7D0C"/>
    <w:rsid w:val="001003C6"/>
    <w:rsid w:val="00121FAE"/>
    <w:rsid w:val="00135C91"/>
    <w:rsid w:val="0014691B"/>
    <w:rsid w:val="00157152"/>
    <w:rsid w:val="00161354"/>
    <w:rsid w:val="00161E7B"/>
    <w:rsid w:val="00173245"/>
    <w:rsid w:val="001F2A79"/>
    <w:rsid w:val="002046E1"/>
    <w:rsid w:val="00210A37"/>
    <w:rsid w:val="00255376"/>
    <w:rsid w:val="00257573"/>
    <w:rsid w:val="00261F5B"/>
    <w:rsid w:val="00263715"/>
    <w:rsid w:val="002769D9"/>
    <w:rsid w:val="00280BFE"/>
    <w:rsid w:val="002922B9"/>
    <w:rsid w:val="002963E3"/>
    <w:rsid w:val="002A540F"/>
    <w:rsid w:val="002B06C5"/>
    <w:rsid w:val="002C1BC3"/>
    <w:rsid w:val="002D1096"/>
    <w:rsid w:val="002D534D"/>
    <w:rsid w:val="0030411C"/>
    <w:rsid w:val="00305DD9"/>
    <w:rsid w:val="00306A25"/>
    <w:rsid w:val="00312B3A"/>
    <w:rsid w:val="0034706D"/>
    <w:rsid w:val="003507DD"/>
    <w:rsid w:val="003704FD"/>
    <w:rsid w:val="003719D7"/>
    <w:rsid w:val="00384F7C"/>
    <w:rsid w:val="003869D0"/>
    <w:rsid w:val="003904C9"/>
    <w:rsid w:val="003A6505"/>
    <w:rsid w:val="003E5C7F"/>
    <w:rsid w:val="003F2317"/>
    <w:rsid w:val="003F68E1"/>
    <w:rsid w:val="00401E5B"/>
    <w:rsid w:val="0040557C"/>
    <w:rsid w:val="00405D53"/>
    <w:rsid w:val="0042528A"/>
    <w:rsid w:val="00425AD6"/>
    <w:rsid w:val="00446722"/>
    <w:rsid w:val="00456643"/>
    <w:rsid w:val="00464BCF"/>
    <w:rsid w:val="004751A5"/>
    <w:rsid w:val="004B3FED"/>
    <w:rsid w:val="004D78CD"/>
    <w:rsid w:val="00520B0F"/>
    <w:rsid w:val="005553AC"/>
    <w:rsid w:val="00571A35"/>
    <w:rsid w:val="005746D4"/>
    <w:rsid w:val="00574BAB"/>
    <w:rsid w:val="005844DA"/>
    <w:rsid w:val="005A6EA4"/>
    <w:rsid w:val="005C7DFB"/>
    <w:rsid w:val="005F1DB0"/>
    <w:rsid w:val="005F41AA"/>
    <w:rsid w:val="0060053A"/>
    <w:rsid w:val="006132B0"/>
    <w:rsid w:val="0061465C"/>
    <w:rsid w:val="00621C36"/>
    <w:rsid w:val="0062769C"/>
    <w:rsid w:val="00641534"/>
    <w:rsid w:val="00646C76"/>
    <w:rsid w:val="006579BB"/>
    <w:rsid w:val="00670457"/>
    <w:rsid w:val="0068188E"/>
    <w:rsid w:val="00690597"/>
    <w:rsid w:val="006937F2"/>
    <w:rsid w:val="006A7D09"/>
    <w:rsid w:val="006B6664"/>
    <w:rsid w:val="006C54E2"/>
    <w:rsid w:val="006D2847"/>
    <w:rsid w:val="00710158"/>
    <w:rsid w:val="00713342"/>
    <w:rsid w:val="007479FF"/>
    <w:rsid w:val="00760F11"/>
    <w:rsid w:val="007B6FEA"/>
    <w:rsid w:val="0080022B"/>
    <w:rsid w:val="008151D7"/>
    <w:rsid w:val="008223C9"/>
    <w:rsid w:val="00855F0A"/>
    <w:rsid w:val="00892EDC"/>
    <w:rsid w:val="00894965"/>
    <w:rsid w:val="00896463"/>
    <w:rsid w:val="008B735D"/>
    <w:rsid w:val="008C04A7"/>
    <w:rsid w:val="008F1F40"/>
    <w:rsid w:val="008F1FE6"/>
    <w:rsid w:val="00901FAA"/>
    <w:rsid w:val="00902264"/>
    <w:rsid w:val="009205A9"/>
    <w:rsid w:val="00956C2B"/>
    <w:rsid w:val="00957C04"/>
    <w:rsid w:val="009767AE"/>
    <w:rsid w:val="0098381D"/>
    <w:rsid w:val="00985BEA"/>
    <w:rsid w:val="009929B6"/>
    <w:rsid w:val="009933CB"/>
    <w:rsid w:val="009A36EC"/>
    <w:rsid w:val="009B307B"/>
    <w:rsid w:val="009F1AE2"/>
    <w:rsid w:val="009F2899"/>
    <w:rsid w:val="00A20C42"/>
    <w:rsid w:val="00A22617"/>
    <w:rsid w:val="00A43670"/>
    <w:rsid w:val="00A56FCE"/>
    <w:rsid w:val="00A71B3F"/>
    <w:rsid w:val="00A75BFD"/>
    <w:rsid w:val="00A96B7E"/>
    <w:rsid w:val="00AA42EC"/>
    <w:rsid w:val="00AB14C2"/>
    <w:rsid w:val="00AF34DE"/>
    <w:rsid w:val="00B01367"/>
    <w:rsid w:val="00B04C3E"/>
    <w:rsid w:val="00B07942"/>
    <w:rsid w:val="00B133C8"/>
    <w:rsid w:val="00B33C4A"/>
    <w:rsid w:val="00B42EB5"/>
    <w:rsid w:val="00B53456"/>
    <w:rsid w:val="00B760CA"/>
    <w:rsid w:val="00B8318F"/>
    <w:rsid w:val="00B83DFF"/>
    <w:rsid w:val="00B902CD"/>
    <w:rsid w:val="00BA6AF5"/>
    <w:rsid w:val="00BB22AA"/>
    <w:rsid w:val="00BB2DD2"/>
    <w:rsid w:val="00BB3B16"/>
    <w:rsid w:val="00BC55A1"/>
    <w:rsid w:val="00BF26CB"/>
    <w:rsid w:val="00C36B3D"/>
    <w:rsid w:val="00C46BC1"/>
    <w:rsid w:val="00C46D92"/>
    <w:rsid w:val="00C679E3"/>
    <w:rsid w:val="00C7590E"/>
    <w:rsid w:val="00C7598E"/>
    <w:rsid w:val="00CA4F66"/>
    <w:rsid w:val="00CB1661"/>
    <w:rsid w:val="00CD7E2B"/>
    <w:rsid w:val="00D04157"/>
    <w:rsid w:val="00D30143"/>
    <w:rsid w:val="00D429EF"/>
    <w:rsid w:val="00D70D5E"/>
    <w:rsid w:val="00D73463"/>
    <w:rsid w:val="00D77AC3"/>
    <w:rsid w:val="00DA0E67"/>
    <w:rsid w:val="00DF6575"/>
    <w:rsid w:val="00E17A67"/>
    <w:rsid w:val="00E52517"/>
    <w:rsid w:val="00E52E56"/>
    <w:rsid w:val="00E56F7C"/>
    <w:rsid w:val="00E57114"/>
    <w:rsid w:val="00E70176"/>
    <w:rsid w:val="00E839A6"/>
    <w:rsid w:val="00E86A5B"/>
    <w:rsid w:val="00E87B32"/>
    <w:rsid w:val="00E94444"/>
    <w:rsid w:val="00EB5ECA"/>
    <w:rsid w:val="00EB7CB1"/>
    <w:rsid w:val="00EC2D5D"/>
    <w:rsid w:val="00EC4654"/>
    <w:rsid w:val="00EC521A"/>
    <w:rsid w:val="00ED78B0"/>
    <w:rsid w:val="00EE601A"/>
    <w:rsid w:val="00F1228B"/>
    <w:rsid w:val="00F12B79"/>
    <w:rsid w:val="00F1342E"/>
    <w:rsid w:val="00F245C4"/>
    <w:rsid w:val="00F40C04"/>
    <w:rsid w:val="00F42FC0"/>
    <w:rsid w:val="00F611B7"/>
    <w:rsid w:val="00F85B55"/>
    <w:rsid w:val="00F90957"/>
    <w:rsid w:val="00F97100"/>
    <w:rsid w:val="00F97733"/>
    <w:rsid w:val="00FA2B39"/>
    <w:rsid w:val="00FC04CD"/>
    <w:rsid w:val="00FE0A74"/>
    <w:rsid w:val="00FE7F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FBA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534"/>
    <w:pPr>
      <w:spacing w:after="0" w:line="240" w:lineRule="auto"/>
      <w:jc w:val="both"/>
    </w:pPr>
  </w:style>
  <w:style w:type="paragraph" w:styleId="Heading1">
    <w:name w:val="heading 1"/>
    <w:basedOn w:val="Normal"/>
    <w:next w:val="Normal"/>
    <w:link w:val="Heading1Char"/>
    <w:uiPriority w:val="9"/>
    <w:qFormat/>
    <w:rsid w:val="00121FAE"/>
    <w:pPr>
      <w:spacing w:beforeLines="200" w:before="200" w:afterLines="100" w:after="100"/>
      <w:jc w:val="left"/>
      <w:outlineLvl w:val="0"/>
    </w:pPr>
    <w:rPr>
      <w:rFonts w:asciiTheme="majorHAnsi" w:hAnsiTheme="majorHAnsi"/>
      <w:b/>
      <w:caps/>
      <w:sz w:val="28"/>
    </w:rPr>
  </w:style>
  <w:style w:type="paragraph" w:styleId="Heading2">
    <w:name w:val="heading 2"/>
    <w:basedOn w:val="Normal"/>
    <w:next w:val="Normal"/>
    <w:link w:val="Heading2Char"/>
    <w:uiPriority w:val="9"/>
    <w:semiHidden/>
    <w:unhideWhenUsed/>
    <w:qFormat/>
    <w:rsid w:val="00E5711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horAffiliation">
    <w:name w:val="Author Affiliation"/>
    <w:basedOn w:val="Normal"/>
    <w:link w:val="AuthorAffiliationChar"/>
    <w:qFormat/>
    <w:rsid w:val="00121FAE"/>
    <w:rPr>
      <w:i/>
      <w:sz w:val="20"/>
    </w:rPr>
  </w:style>
  <w:style w:type="table" w:styleId="TableGrid">
    <w:name w:val="Table Grid"/>
    <w:basedOn w:val="TableNormal"/>
    <w:uiPriority w:val="59"/>
    <w:rsid w:val="00055F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thorAffiliationChar">
    <w:name w:val="Author Affiliation Char"/>
    <w:basedOn w:val="DefaultParagraphFont"/>
    <w:link w:val="AuthorAffiliation"/>
    <w:rsid w:val="00121FAE"/>
    <w:rPr>
      <w:i/>
      <w:sz w:val="20"/>
    </w:rPr>
  </w:style>
  <w:style w:type="paragraph" w:styleId="FootnoteText">
    <w:name w:val="footnote text"/>
    <w:basedOn w:val="Normal"/>
    <w:link w:val="FootnoteTextChar"/>
    <w:uiPriority w:val="99"/>
    <w:unhideWhenUsed/>
    <w:rsid w:val="00055FE2"/>
    <w:rPr>
      <w:sz w:val="20"/>
      <w:szCs w:val="20"/>
    </w:rPr>
  </w:style>
  <w:style w:type="character" w:customStyle="1" w:styleId="FootnoteTextChar">
    <w:name w:val="Footnote Text Char"/>
    <w:basedOn w:val="DefaultParagraphFont"/>
    <w:link w:val="FootnoteText"/>
    <w:uiPriority w:val="99"/>
    <w:rsid w:val="00055FE2"/>
    <w:rPr>
      <w:rFonts w:ascii="Garamond" w:hAnsi="Garamond"/>
      <w:sz w:val="20"/>
      <w:szCs w:val="20"/>
    </w:rPr>
  </w:style>
  <w:style w:type="character" w:styleId="FootnoteReference">
    <w:name w:val="footnote reference"/>
    <w:basedOn w:val="DefaultParagraphFont"/>
    <w:uiPriority w:val="99"/>
    <w:semiHidden/>
    <w:unhideWhenUsed/>
    <w:rsid w:val="00055FE2"/>
    <w:rPr>
      <w:vertAlign w:val="superscript"/>
    </w:rPr>
  </w:style>
  <w:style w:type="paragraph" w:styleId="Title">
    <w:name w:val="Title"/>
    <w:basedOn w:val="Normal"/>
    <w:next w:val="Normal"/>
    <w:link w:val="TitleChar"/>
    <w:uiPriority w:val="10"/>
    <w:qFormat/>
    <w:rsid w:val="00055FE2"/>
    <w:pPr>
      <w:spacing w:before="1080" w:after="540"/>
    </w:pPr>
    <w:rPr>
      <w:rFonts w:ascii="Impact" w:hAnsi="Impact"/>
      <w:sz w:val="42"/>
      <w:szCs w:val="42"/>
    </w:rPr>
  </w:style>
  <w:style w:type="character" w:customStyle="1" w:styleId="TitleChar">
    <w:name w:val="Title Char"/>
    <w:basedOn w:val="DefaultParagraphFont"/>
    <w:link w:val="Title"/>
    <w:uiPriority w:val="10"/>
    <w:rsid w:val="00055FE2"/>
    <w:rPr>
      <w:rFonts w:ascii="Impact" w:hAnsi="Impact"/>
      <w:sz w:val="42"/>
      <w:szCs w:val="42"/>
    </w:rPr>
  </w:style>
  <w:style w:type="paragraph" w:customStyle="1" w:styleId="Authors">
    <w:name w:val="Authors"/>
    <w:basedOn w:val="Normal"/>
    <w:link w:val="AuthorsChar"/>
    <w:qFormat/>
    <w:rsid w:val="00157152"/>
    <w:pPr>
      <w:spacing w:afterLines="100" w:after="240"/>
      <w:jc w:val="left"/>
    </w:pPr>
    <w:rPr>
      <w:b/>
    </w:rPr>
  </w:style>
  <w:style w:type="paragraph" w:customStyle="1" w:styleId="Abstract">
    <w:name w:val="Abstract"/>
    <w:basedOn w:val="Normal"/>
    <w:link w:val="AbstractChar"/>
    <w:qFormat/>
    <w:rsid w:val="00055FE2"/>
    <w:pPr>
      <w:ind w:left="720" w:right="720"/>
    </w:pPr>
  </w:style>
  <w:style w:type="character" w:customStyle="1" w:styleId="AuthorsChar">
    <w:name w:val="Authors Char"/>
    <w:basedOn w:val="DefaultParagraphFont"/>
    <w:link w:val="Authors"/>
    <w:rsid w:val="00157152"/>
    <w:rPr>
      <w:rFonts w:ascii="Garamond" w:hAnsi="Garamond"/>
      <w:b/>
      <w:sz w:val="24"/>
    </w:rPr>
  </w:style>
  <w:style w:type="paragraph" w:styleId="ListParagraph">
    <w:name w:val="List Paragraph"/>
    <w:basedOn w:val="Normal"/>
    <w:uiPriority w:val="34"/>
    <w:qFormat/>
    <w:rsid w:val="002046E1"/>
    <w:pPr>
      <w:ind w:left="720"/>
      <w:contextualSpacing/>
    </w:pPr>
  </w:style>
  <w:style w:type="character" w:customStyle="1" w:styleId="AbstractChar">
    <w:name w:val="Abstract Char"/>
    <w:basedOn w:val="DefaultParagraphFont"/>
    <w:link w:val="Abstract"/>
    <w:rsid w:val="00055FE2"/>
    <w:rPr>
      <w:rFonts w:ascii="Garamond" w:hAnsi="Garamond"/>
      <w:sz w:val="24"/>
    </w:rPr>
  </w:style>
  <w:style w:type="character" w:customStyle="1" w:styleId="Heading1Char">
    <w:name w:val="Heading 1 Char"/>
    <w:basedOn w:val="DefaultParagraphFont"/>
    <w:link w:val="Heading1"/>
    <w:uiPriority w:val="9"/>
    <w:rsid w:val="00121FAE"/>
    <w:rPr>
      <w:rFonts w:asciiTheme="majorHAnsi" w:hAnsiTheme="majorHAnsi"/>
      <w:b/>
      <w:caps/>
      <w:sz w:val="28"/>
    </w:rPr>
  </w:style>
  <w:style w:type="paragraph" w:styleId="Header">
    <w:name w:val="header"/>
    <w:basedOn w:val="Normal"/>
    <w:link w:val="HeaderChar"/>
    <w:uiPriority w:val="99"/>
    <w:unhideWhenUsed/>
    <w:rsid w:val="002963E3"/>
    <w:pPr>
      <w:tabs>
        <w:tab w:val="center" w:pos="4680"/>
        <w:tab w:val="right" w:pos="9360"/>
      </w:tabs>
    </w:pPr>
  </w:style>
  <w:style w:type="character" w:customStyle="1" w:styleId="HeaderChar">
    <w:name w:val="Header Char"/>
    <w:basedOn w:val="DefaultParagraphFont"/>
    <w:link w:val="Header"/>
    <w:uiPriority w:val="99"/>
    <w:rsid w:val="002963E3"/>
    <w:rPr>
      <w:rFonts w:ascii="Garamond" w:hAnsi="Garamond"/>
      <w:sz w:val="24"/>
    </w:rPr>
  </w:style>
  <w:style w:type="paragraph" w:styleId="Footer">
    <w:name w:val="footer"/>
    <w:basedOn w:val="Normal"/>
    <w:link w:val="FooterChar"/>
    <w:uiPriority w:val="99"/>
    <w:unhideWhenUsed/>
    <w:rsid w:val="002963E3"/>
    <w:pPr>
      <w:tabs>
        <w:tab w:val="center" w:pos="4680"/>
        <w:tab w:val="right" w:pos="9360"/>
      </w:tabs>
    </w:pPr>
  </w:style>
  <w:style w:type="character" w:customStyle="1" w:styleId="FooterChar">
    <w:name w:val="Footer Char"/>
    <w:basedOn w:val="DefaultParagraphFont"/>
    <w:link w:val="Footer"/>
    <w:uiPriority w:val="99"/>
    <w:rsid w:val="002963E3"/>
    <w:rPr>
      <w:rFonts w:ascii="Garamond" w:hAnsi="Garamond"/>
      <w:sz w:val="24"/>
    </w:rPr>
  </w:style>
  <w:style w:type="paragraph" w:styleId="BalloonText">
    <w:name w:val="Balloon Text"/>
    <w:basedOn w:val="Normal"/>
    <w:link w:val="BalloonTextChar"/>
    <w:uiPriority w:val="99"/>
    <w:semiHidden/>
    <w:unhideWhenUsed/>
    <w:rsid w:val="002D534D"/>
    <w:rPr>
      <w:rFonts w:ascii="Tahoma" w:hAnsi="Tahoma" w:cs="Tahoma"/>
      <w:sz w:val="16"/>
      <w:szCs w:val="16"/>
    </w:rPr>
  </w:style>
  <w:style w:type="character" w:customStyle="1" w:styleId="BalloonTextChar">
    <w:name w:val="Balloon Text Char"/>
    <w:basedOn w:val="DefaultParagraphFont"/>
    <w:link w:val="BalloonText"/>
    <w:uiPriority w:val="99"/>
    <w:semiHidden/>
    <w:rsid w:val="002D534D"/>
    <w:rPr>
      <w:rFonts w:ascii="Tahoma" w:hAnsi="Tahoma" w:cs="Tahoma"/>
      <w:sz w:val="16"/>
      <w:szCs w:val="16"/>
    </w:rPr>
  </w:style>
  <w:style w:type="paragraph" w:customStyle="1" w:styleId="Body">
    <w:name w:val="Body"/>
    <w:basedOn w:val="Normal"/>
    <w:link w:val="BodyChar"/>
    <w:qFormat/>
    <w:rsid w:val="003A6505"/>
    <w:pPr>
      <w:spacing w:afterLines="100" w:after="240"/>
    </w:pPr>
  </w:style>
  <w:style w:type="table" w:styleId="ColorfulList-Accent1">
    <w:name w:val="Colorful List Accent 1"/>
    <w:basedOn w:val="TableNormal"/>
    <w:uiPriority w:val="72"/>
    <w:rsid w:val="00520B0F"/>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BodyChar">
    <w:name w:val="Body Char"/>
    <w:basedOn w:val="DefaultParagraphFont"/>
    <w:link w:val="Body"/>
    <w:rsid w:val="003A6505"/>
    <w:rPr>
      <w:rFonts w:ascii="Garamond" w:hAnsi="Garamond"/>
      <w:sz w:val="24"/>
    </w:rPr>
  </w:style>
  <w:style w:type="character" w:customStyle="1" w:styleId="hit">
    <w:name w:val="hit"/>
    <w:basedOn w:val="DefaultParagraphFont"/>
    <w:rsid w:val="00520B0F"/>
  </w:style>
  <w:style w:type="paragraph" w:customStyle="1" w:styleId="Bibliography1">
    <w:name w:val="Bibliography1"/>
    <w:basedOn w:val="Normal"/>
    <w:next w:val="Normal"/>
    <w:uiPriority w:val="37"/>
    <w:unhideWhenUsed/>
    <w:rsid w:val="00FC04CD"/>
    <w:pPr>
      <w:spacing w:line="276" w:lineRule="auto"/>
      <w:jc w:val="left"/>
    </w:pPr>
    <w:rPr>
      <w:rFonts w:ascii="Calibri" w:eastAsia="Calibri" w:hAnsi="Calibri" w:cs="Times New Roman"/>
      <w:color w:val="1A1A1A"/>
    </w:rPr>
  </w:style>
  <w:style w:type="paragraph" w:styleId="NoSpacing">
    <w:name w:val="No Spacing"/>
    <w:uiPriority w:val="1"/>
    <w:qFormat/>
    <w:rsid w:val="00121FAE"/>
    <w:pPr>
      <w:spacing w:after="0" w:line="240" w:lineRule="auto"/>
      <w:jc w:val="both"/>
    </w:pPr>
  </w:style>
  <w:style w:type="numbering" w:customStyle="1" w:styleId="NoList1">
    <w:name w:val="No List1"/>
    <w:next w:val="NoList"/>
    <w:uiPriority w:val="99"/>
    <w:semiHidden/>
    <w:unhideWhenUsed/>
    <w:rsid w:val="009933CB"/>
  </w:style>
  <w:style w:type="paragraph" w:styleId="NormalWeb">
    <w:name w:val="Normal (Web)"/>
    <w:basedOn w:val="Normal"/>
    <w:uiPriority w:val="99"/>
    <w:unhideWhenUsed/>
    <w:rsid w:val="009933CB"/>
    <w:pPr>
      <w:spacing w:before="100" w:beforeAutospacing="1" w:after="100" w:afterAutospacing="1"/>
      <w:jc w:val="left"/>
    </w:pPr>
    <w:rPr>
      <w:rFonts w:ascii="Times New Roman" w:eastAsia="Times New Roman" w:hAnsi="Times New Roman" w:cs="Times New Roman"/>
      <w:szCs w:val="24"/>
    </w:rPr>
  </w:style>
  <w:style w:type="character" w:styleId="Hyperlink">
    <w:name w:val="Hyperlink"/>
    <w:uiPriority w:val="99"/>
    <w:unhideWhenUsed/>
    <w:rsid w:val="009933CB"/>
    <w:rPr>
      <w:color w:val="0000FF"/>
      <w:u w:val="single"/>
    </w:rPr>
  </w:style>
  <w:style w:type="character" w:customStyle="1" w:styleId="apple-converted-space">
    <w:name w:val="apple-converted-space"/>
    <w:rsid w:val="009933CB"/>
  </w:style>
  <w:style w:type="character" w:customStyle="1" w:styleId="doi-display">
    <w:name w:val="doi-display"/>
    <w:rsid w:val="009933CB"/>
  </w:style>
  <w:style w:type="paragraph" w:styleId="EndnoteText">
    <w:name w:val="endnote text"/>
    <w:basedOn w:val="Normal"/>
    <w:link w:val="EndnoteTextChar"/>
    <w:uiPriority w:val="99"/>
    <w:semiHidden/>
    <w:unhideWhenUsed/>
    <w:rsid w:val="009933CB"/>
    <w:pPr>
      <w:jc w:val="left"/>
    </w:pPr>
    <w:rPr>
      <w:rFonts w:ascii="Arial" w:eastAsia="Calibri" w:hAnsi="Arial" w:cs="Times New Roman"/>
      <w:sz w:val="20"/>
      <w:szCs w:val="20"/>
    </w:rPr>
  </w:style>
  <w:style w:type="character" w:customStyle="1" w:styleId="EndnoteTextChar">
    <w:name w:val="Endnote Text Char"/>
    <w:basedOn w:val="DefaultParagraphFont"/>
    <w:link w:val="EndnoteText"/>
    <w:uiPriority w:val="99"/>
    <w:semiHidden/>
    <w:rsid w:val="009933CB"/>
    <w:rPr>
      <w:rFonts w:ascii="Arial" w:eastAsia="Calibri" w:hAnsi="Arial" w:cs="Times New Roman"/>
      <w:sz w:val="20"/>
      <w:szCs w:val="20"/>
    </w:rPr>
  </w:style>
  <w:style w:type="character" w:styleId="PlaceholderText">
    <w:name w:val="Placeholder Text"/>
    <w:basedOn w:val="DefaultParagraphFont"/>
    <w:uiPriority w:val="99"/>
    <w:semiHidden/>
    <w:rsid w:val="009933CB"/>
    <w:rPr>
      <w:color w:val="808080"/>
    </w:rPr>
  </w:style>
  <w:style w:type="character" w:styleId="EndnoteReference">
    <w:name w:val="endnote reference"/>
    <w:basedOn w:val="DefaultParagraphFont"/>
    <w:uiPriority w:val="99"/>
    <w:semiHidden/>
    <w:unhideWhenUsed/>
    <w:rsid w:val="009933CB"/>
    <w:rPr>
      <w:vertAlign w:val="superscript"/>
    </w:rPr>
  </w:style>
  <w:style w:type="paragraph" w:customStyle="1" w:styleId="authors0">
    <w:name w:val="authors"/>
    <w:basedOn w:val="Normal"/>
    <w:rsid w:val="009933CB"/>
    <w:pPr>
      <w:spacing w:before="100" w:beforeAutospacing="1" w:after="100" w:afterAutospacing="1"/>
      <w:jc w:val="left"/>
    </w:pPr>
    <w:rPr>
      <w:rFonts w:ascii="Times New Roman" w:eastAsia="Times New Roman" w:hAnsi="Times New Roman" w:cs="Times New Roman"/>
      <w:szCs w:val="24"/>
    </w:rPr>
  </w:style>
  <w:style w:type="character" w:customStyle="1" w:styleId="publication">
    <w:name w:val="publication"/>
    <w:rsid w:val="009933CB"/>
  </w:style>
  <w:style w:type="character" w:customStyle="1" w:styleId="volume">
    <w:name w:val="volume"/>
    <w:rsid w:val="009933CB"/>
  </w:style>
  <w:style w:type="character" w:customStyle="1" w:styleId="part">
    <w:name w:val="part"/>
    <w:rsid w:val="009933CB"/>
  </w:style>
  <w:style w:type="character" w:customStyle="1" w:styleId="contribution">
    <w:name w:val="contribution"/>
    <w:rsid w:val="009933CB"/>
  </w:style>
  <w:style w:type="paragraph" w:customStyle="1" w:styleId="last">
    <w:name w:val="last"/>
    <w:basedOn w:val="Normal"/>
    <w:rsid w:val="009933CB"/>
    <w:pPr>
      <w:spacing w:before="100" w:beforeAutospacing="1" w:after="100" w:afterAutospacing="1"/>
      <w:jc w:val="left"/>
    </w:pPr>
    <w:rPr>
      <w:rFonts w:ascii="Times New Roman" w:eastAsia="Times New Roman" w:hAnsi="Times New Roman" w:cs="Times New Roman"/>
      <w:szCs w:val="24"/>
    </w:rPr>
  </w:style>
  <w:style w:type="paragraph" w:customStyle="1" w:styleId="svarticle">
    <w:name w:val="svarticle"/>
    <w:basedOn w:val="Normal"/>
    <w:rsid w:val="009933CB"/>
    <w:pPr>
      <w:spacing w:before="100" w:beforeAutospacing="1" w:after="100" w:afterAutospacing="1"/>
      <w:jc w:val="left"/>
    </w:pPr>
    <w:rPr>
      <w:rFonts w:ascii="Times New Roman" w:eastAsia="Times New Roman" w:hAnsi="Times New Roman" w:cs="Times New Roman"/>
      <w:szCs w:val="24"/>
    </w:rPr>
  </w:style>
  <w:style w:type="character" w:styleId="Emphasis">
    <w:name w:val="Emphasis"/>
    <w:basedOn w:val="DefaultParagraphFont"/>
    <w:uiPriority w:val="20"/>
    <w:qFormat/>
    <w:rsid w:val="009933CB"/>
    <w:rPr>
      <w:i/>
      <w:iCs/>
    </w:rPr>
  </w:style>
  <w:style w:type="character" w:styleId="LineNumber">
    <w:name w:val="line number"/>
    <w:basedOn w:val="DefaultParagraphFont"/>
    <w:uiPriority w:val="99"/>
    <w:semiHidden/>
    <w:unhideWhenUsed/>
    <w:rsid w:val="005C7DFB"/>
  </w:style>
  <w:style w:type="table" w:styleId="TableGridLight">
    <w:name w:val="Grid Table Light"/>
    <w:basedOn w:val="TableNormal"/>
    <w:uiPriority w:val="40"/>
    <w:rsid w:val="00C679E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2Char">
    <w:name w:val="Heading 2 Char"/>
    <w:basedOn w:val="DefaultParagraphFont"/>
    <w:link w:val="Heading2"/>
    <w:uiPriority w:val="9"/>
    <w:semiHidden/>
    <w:rsid w:val="00E57114"/>
    <w:rPr>
      <w:rFonts w:asciiTheme="majorHAnsi" w:eastAsiaTheme="majorEastAsia" w:hAnsiTheme="majorHAnsi" w:cstheme="majorBidi"/>
      <w:color w:val="365F91" w:themeColor="accent1" w:themeShade="BF"/>
      <w:sz w:val="26"/>
      <w:szCs w:val="26"/>
    </w:rPr>
  </w:style>
  <w:style w:type="character" w:styleId="UnresolvedMention">
    <w:name w:val="Unresolved Mention"/>
    <w:basedOn w:val="DefaultParagraphFont"/>
    <w:uiPriority w:val="99"/>
    <w:semiHidden/>
    <w:unhideWhenUsed/>
    <w:rsid w:val="002637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orcid.org/"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ambria">
      <a:maj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C5D335-6756-4DB3-B94B-8967ACFEB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KIMIKA-2027_Template.dotx</Template>
  <TotalTime>2</TotalTime>
  <Pages>4</Pages>
  <Words>962</Words>
  <Characters>5490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Elliard Roswell Yanza</dc:creator>
  <cp:keywords/>
  <dc:description/>
  <cp:lastModifiedBy>Elliard Roswell Yanza</cp:lastModifiedBy>
  <cp:revision>2</cp:revision>
  <cp:lastPrinted>2017-03-10T17:19:00Z</cp:lastPrinted>
  <dcterms:created xsi:type="dcterms:W3CDTF">2026-10-13T03:13:00Z</dcterms:created>
  <dcterms:modified xsi:type="dcterms:W3CDTF">2026-10-13T03:13:00Z</dcterms:modified>
</cp:coreProperties>
</file>